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33E1B9" w14:textId="77777777" w:rsidR="0035597B" w:rsidRDefault="006E49F6" w:rsidP="006E49F6">
      <w:pPr>
        <w:pStyle w:val="CalibriGrundtext"/>
        <w:tabs>
          <w:tab w:val="left" w:pos="1774"/>
        </w:tabs>
      </w:pPr>
      <w:r>
        <w:t>Predigtgedanken vom 25. Oktober 2015</w:t>
      </w:r>
    </w:p>
    <w:p w14:paraId="5D6734EC" w14:textId="77777777" w:rsidR="006E49F6" w:rsidRDefault="006E49F6" w:rsidP="006E49F6">
      <w:pPr>
        <w:pStyle w:val="CalibriGrundtext"/>
        <w:tabs>
          <w:tab w:val="left" w:pos="1774"/>
        </w:tabs>
      </w:pPr>
    </w:p>
    <w:p w14:paraId="5B661CD9" w14:textId="77777777" w:rsidR="006E49F6" w:rsidRPr="000E05B0" w:rsidRDefault="006E49F6" w:rsidP="006E49F6">
      <w:pPr>
        <w:pStyle w:val="CalibriGrundtext"/>
        <w:tabs>
          <w:tab w:val="left" w:pos="1774"/>
        </w:tabs>
        <w:rPr>
          <w:b/>
          <w:i/>
        </w:rPr>
      </w:pPr>
      <w:r w:rsidRPr="000E05B0">
        <w:rPr>
          <w:b/>
          <w:i/>
        </w:rPr>
        <w:t>Thema Schöpfung</w:t>
      </w:r>
    </w:p>
    <w:p w14:paraId="776D85DF" w14:textId="77777777" w:rsidR="006E49F6" w:rsidRDefault="006E49F6" w:rsidP="006E49F6">
      <w:pPr>
        <w:pStyle w:val="CalibriGrundtext"/>
        <w:tabs>
          <w:tab w:val="left" w:pos="1774"/>
        </w:tabs>
      </w:pPr>
    </w:p>
    <w:p w14:paraId="3FB5C26F" w14:textId="77777777" w:rsidR="006E49F6" w:rsidRDefault="006E49F6" w:rsidP="006E49F6">
      <w:pPr>
        <w:pStyle w:val="CalibriGrundtext"/>
        <w:tabs>
          <w:tab w:val="left" w:pos="1774"/>
        </w:tabs>
      </w:pPr>
    </w:p>
    <w:p w14:paraId="3AF0F112" w14:textId="77777777" w:rsidR="006E49F6" w:rsidRDefault="006E49F6" w:rsidP="006E49F6">
      <w:pPr>
        <w:pStyle w:val="CalibriGrundtext"/>
        <w:tabs>
          <w:tab w:val="left" w:pos="1774"/>
        </w:tabs>
      </w:pPr>
      <w:r>
        <w:t>Wir haben soeben ein</w:t>
      </w:r>
      <w:r w:rsidR="00505AC0">
        <w:t>ig</w:t>
      </w:r>
      <w:r>
        <w:t xml:space="preserve">e </w:t>
      </w:r>
      <w:r w:rsidR="00505AC0">
        <w:t>Sätze</w:t>
      </w:r>
      <w:r>
        <w:t xml:space="preserve"> aus dem Bilderbuch «Die Schöpfung» </w:t>
      </w:r>
      <w:r w:rsidR="00505AC0">
        <w:t xml:space="preserve">von Norbert Landa und Dieter Konsek </w:t>
      </w:r>
      <w:r>
        <w:t>gehört.</w:t>
      </w:r>
    </w:p>
    <w:p w14:paraId="485D03B9" w14:textId="77777777" w:rsidR="006E49F6" w:rsidRDefault="006E49F6" w:rsidP="006E49F6">
      <w:pPr>
        <w:pStyle w:val="CalibriGrundtext"/>
        <w:tabs>
          <w:tab w:val="left" w:pos="1774"/>
        </w:tabs>
      </w:pPr>
      <w:r>
        <w:t>Dies</w:t>
      </w:r>
      <w:r w:rsidR="00505AC0">
        <w:t>es Bilderbuch</w:t>
      </w:r>
      <w:r>
        <w:t xml:space="preserve"> orientieret sich am ersten Buch Mose, der Genesis,</w:t>
      </w:r>
    </w:p>
    <w:p w14:paraId="3364B549" w14:textId="77777777" w:rsidR="006E49F6" w:rsidRDefault="006E49F6" w:rsidP="006E49F6">
      <w:pPr>
        <w:pStyle w:val="CalibriGrundtext"/>
        <w:tabs>
          <w:tab w:val="left" w:pos="1774"/>
        </w:tabs>
      </w:pPr>
      <w:r>
        <w:t xml:space="preserve">wo </w:t>
      </w:r>
      <w:r w:rsidR="00505AC0">
        <w:t xml:space="preserve">wir </w:t>
      </w:r>
      <w:r>
        <w:t>in zwei Berichten nachlesen können wie und warum Gott unsere Welt und uns geschaffen hat.</w:t>
      </w:r>
    </w:p>
    <w:p w14:paraId="398B8CA2" w14:textId="77777777" w:rsidR="006E49F6" w:rsidRDefault="00505AC0" w:rsidP="006E49F6">
      <w:pPr>
        <w:pStyle w:val="CalibriGrundtext"/>
        <w:tabs>
          <w:tab w:val="left" w:pos="1774"/>
        </w:tabs>
      </w:pPr>
      <w:r>
        <w:t>–</w:t>
      </w:r>
    </w:p>
    <w:p w14:paraId="399EF7E5" w14:textId="77777777" w:rsidR="006E49F6" w:rsidRDefault="006E49F6" w:rsidP="006E49F6">
      <w:pPr>
        <w:pStyle w:val="CalibriGrundtext"/>
        <w:tabs>
          <w:tab w:val="left" w:pos="1774"/>
        </w:tabs>
      </w:pPr>
      <w:r>
        <w:t>Ich möchte mit meinen Predigtgedanken ganz anderswo beginnen,</w:t>
      </w:r>
    </w:p>
    <w:p w14:paraId="2298EC40" w14:textId="77777777" w:rsidR="006E49F6" w:rsidRDefault="006E49F6" w:rsidP="006E49F6">
      <w:pPr>
        <w:pStyle w:val="CalibriGrundtext"/>
        <w:tabs>
          <w:tab w:val="left" w:pos="1774"/>
        </w:tabs>
      </w:pPr>
      <w:r>
        <w:t xml:space="preserve">nämlich bei </w:t>
      </w:r>
      <w:r w:rsidR="00505AC0">
        <w:t>uns</w:t>
      </w:r>
      <w:r>
        <w:t>.</w:t>
      </w:r>
    </w:p>
    <w:p w14:paraId="5FAC27D8" w14:textId="77777777" w:rsidR="006E49F6" w:rsidRDefault="006E49F6" w:rsidP="006E49F6">
      <w:pPr>
        <w:pStyle w:val="CalibriGrundtext"/>
        <w:tabs>
          <w:tab w:val="left" w:pos="1774"/>
        </w:tabs>
      </w:pPr>
    </w:p>
    <w:p w14:paraId="62AAA4D3" w14:textId="77777777" w:rsidR="00833143" w:rsidRDefault="00833143" w:rsidP="006E49F6">
      <w:pPr>
        <w:pStyle w:val="CalibriGrundtext"/>
        <w:tabs>
          <w:tab w:val="left" w:pos="1774"/>
        </w:tabs>
      </w:pPr>
    </w:p>
    <w:p w14:paraId="6A816614" w14:textId="58762E2D" w:rsidR="006E49F6" w:rsidRDefault="000C59F6" w:rsidP="006E49F6">
      <w:pPr>
        <w:pStyle w:val="CalibriGrundtext"/>
        <w:tabs>
          <w:tab w:val="left" w:pos="1774"/>
        </w:tabs>
      </w:pPr>
      <w:r>
        <w:t>Versetzen wir uns in ein</w:t>
      </w:r>
      <w:r w:rsidR="00505AC0">
        <w:t xml:space="preserve"> Mann und eine Frau, die ein gemeinsames Kind haben wollen.</w:t>
      </w:r>
    </w:p>
    <w:p w14:paraId="0135FA97" w14:textId="77777777" w:rsidR="00505AC0" w:rsidRDefault="00505AC0" w:rsidP="006E49F6">
      <w:pPr>
        <w:pStyle w:val="CalibriGrundtext"/>
        <w:tabs>
          <w:tab w:val="left" w:pos="1774"/>
        </w:tabs>
      </w:pPr>
      <w:r>
        <w:t>Was tun diese?</w:t>
      </w:r>
    </w:p>
    <w:p w14:paraId="37208226" w14:textId="509EB661" w:rsidR="00AD5C1E" w:rsidRDefault="00AD5C1E" w:rsidP="006E49F6">
      <w:pPr>
        <w:pStyle w:val="CalibriGrundtext"/>
        <w:tabs>
          <w:tab w:val="left" w:pos="1774"/>
        </w:tabs>
      </w:pPr>
      <w:r>
        <w:t>Einfach gesagt: Sie bauen wie die Vögel ein Nest für ihren Nachwuchs.</w:t>
      </w:r>
    </w:p>
    <w:p w14:paraId="74806517" w14:textId="7CB314B8" w:rsidR="00AD5C1E" w:rsidRDefault="00AD5C1E" w:rsidP="006E49F6">
      <w:pPr>
        <w:pStyle w:val="CalibriGrundtext"/>
        <w:tabs>
          <w:tab w:val="left" w:pos="1774"/>
        </w:tabs>
      </w:pPr>
      <w:r>
        <w:t>–</w:t>
      </w:r>
    </w:p>
    <w:p w14:paraId="0EDB26DC" w14:textId="7F2B3D64" w:rsidR="00505AC0" w:rsidRDefault="00505AC0" w:rsidP="006E49F6">
      <w:pPr>
        <w:pStyle w:val="CalibriGrundtext"/>
        <w:tabs>
          <w:tab w:val="left" w:pos="1774"/>
        </w:tabs>
      </w:pPr>
      <w:r>
        <w:t xml:space="preserve">Zu Beginn </w:t>
      </w:r>
      <w:r w:rsidR="000E05B0">
        <w:t>ist der ganz feste Wunsch da ein</w:t>
      </w:r>
      <w:r>
        <w:t xml:space="preserve"> Kind</w:t>
      </w:r>
      <w:r w:rsidR="000E05B0">
        <w:t>lein zu haben</w:t>
      </w:r>
      <w:r>
        <w:t>.</w:t>
      </w:r>
    </w:p>
    <w:p w14:paraId="38DF2216" w14:textId="1392458F" w:rsidR="000E05B0" w:rsidRDefault="000E05B0" w:rsidP="006E49F6">
      <w:pPr>
        <w:pStyle w:val="CalibriGrundtext"/>
        <w:tabs>
          <w:tab w:val="left" w:pos="1774"/>
        </w:tabs>
      </w:pPr>
      <w:r>
        <w:t>Etwas wofür es sich lohnt zu arbeiten. Ein Kindlein, dass man liebt.</w:t>
      </w:r>
    </w:p>
    <w:p w14:paraId="632B6A1A" w14:textId="6D8337D1" w:rsidR="000E05B0" w:rsidRDefault="000E05B0" w:rsidP="006E49F6">
      <w:pPr>
        <w:pStyle w:val="CalibriGrundtext"/>
        <w:tabs>
          <w:tab w:val="left" w:pos="1774"/>
        </w:tabs>
      </w:pPr>
      <w:r>
        <w:t>Und sie lieben es bereits bevor es das ist.</w:t>
      </w:r>
    </w:p>
    <w:p w14:paraId="086E7BA6" w14:textId="48D66B8F" w:rsidR="00505AC0" w:rsidRDefault="00505AC0" w:rsidP="006E49F6">
      <w:pPr>
        <w:pStyle w:val="CalibriGrundtext"/>
        <w:tabs>
          <w:tab w:val="left" w:pos="1774"/>
        </w:tabs>
      </w:pPr>
      <w:r>
        <w:t xml:space="preserve">Sie freuen sich darauf und setzen alles daran, dass wenn es dann geboren ist, </w:t>
      </w:r>
      <w:r w:rsidR="000C59F6">
        <w:t xml:space="preserve">es ihm </w:t>
      </w:r>
      <w:r>
        <w:t>sehr gut gehen wird und es sich wohl fühlen wird.</w:t>
      </w:r>
    </w:p>
    <w:p w14:paraId="118A575A" w14:textId="77777777" w:rsidR="00505AC0" w:rsidRDefault="00505AC0" w:rsidP="006E49F6">
      <w:pPr>
        <w:pStyle w:val="CalibriGrundtext"/>
        <w:tabs>
          <w:tab w:val="left" w:pos="1774"/>
        </w:tabs>
      </w:pPr>
      <w:r>
        <w:t>Sie bereiten sich auf jede mögliche Art darauf vor.</w:t>
      </w:r>
    </w:p>
    <w:p w14:paraId="0345D0D5" w14:textId="77777777" w:rsidR="00505AC0" w:rsidRDefault="00505AC0" w:rsidP="006E49F6">
      <w:pPr>
        <w:pStyle w:val="CalibriGrundtext"/>
        <w:tabs>
          <w:tab w:val="left" w:pos="1774"/>
        </w:tabs>
      </w:pPr>
      <w:r>
        <w:t>Ihr alle wisst aus eigener Erfahrung, da gibt es einiges zu tun.</w:t>
      </w:r>
    </w:p>
    <w:p w14:paraId="28692EE5" w14:textId="77777777" w:rsidR="00505AC0" w:rsidRDefault="00505AC0" w:rsidP="006E49F6">
      <w:pPr>
        <w:pStyle w:val="CalibriGrundtext"/>
        <w:tabs>
          <w:tab w:val="left" w:pos="1774"/>
        </w:tabs>
      </w:pPr>
    </w:p>
    <w:p w14:paraId="6638C92B" w14:textId="5F7385B3" w:rsidR="00505AC0" w:rsidRDefault="00505AC0" w:rsidP="006E49F6">
      <w:pPr>
        <w:pStyle w:val="CalibriGrundtext"/>
        <w:tabs>
          <w:tab w:val="left" w:pos="1774"/>
        </w:tabs>
      </w:pPr>
      <w:r>
        <w:t>Noch bevor das Kind geboren ist wird ein Zimmer vorbereitet.</w:t>
      </w:r>
      <w:r w:rsidR="00500CE0">
        <w:t xml:space="preserve"> Eventuell wird es neu gestrichen, ein neuer Boden hineingelegt.</w:t>
      </w:r>
      <w:r w:rsidR="000C59F6">
        <w:t xml:space="preserve"> Das Zimmer muss man angenehm </w:t>
      </w:r>
      <w:r w:rsidR="00500CE0">
        <w:t>heizen können.</w:t>
      </w:r>
    </w:p>
    <w:p w14:paraId="2B8A51C6" w14:textId="6DDD1205" w:rsidR="00505AC0" w:rsidRDefault="00500CE0" w:rsidP="006E49F6">
      <w:pPr>
        <w:pStyle w:val="CalibriGrundtext"/>
        <w:tabs>
          <w:tab w:val="left" w:pos="1774"/>
        </w:tabs>
      </w:pPr>
      <w:r>
        <w:t>Darin</w:t>
      </w:r>
      <w:r w:rsidR="00351C2B">
        <w:t xml:space="preserve"> wird </w:t>
      </w:r>
      <w:r>
        <w:t xml:space="preserve">dann </w:t>
      </w:r>
      <w:r w:rsidR="00351C2B">
        <w:t>alles M</w:t>
      </w:r>
      <w:r w:rsidR="00505AC0">
        <w:t>ögliche, was das Kind</w:t>
      </w:r>
      <w:r>
        <w:t>lein</w:t>
      </w:r>
      <w:r w:rsidR="00505AC0">
        <w:t xml:space="preserve"> brauchen wird</w:t>
      </w:r>
      <w:r w:rsidR="000C59F6">
        <w:t>,</w:t>
      </w:r>
      <w:r w:rsidR="00505AC0">
        <w:t xml:space="preserve"> </w:t>
      </w:r>
      <w:r>
        <w:t>wohlgeordnet und durchdacht eingerichtet</w:t>
      </w:r>
      <w:r w:rsidR="00505AC0">
        <w:t>:</w:t>
      </w:r>
    </w:p>
    <w:p w14:paraId="746FDE4F" w14:textId="77777777" w:rsidR="00505AC0" w:rsidRDefault="00505AC0" w:rsidP="006E49F6">
      <w:pPr>
        <w:pStyle w:val="CalibriGrundtext"/>
        <w:tabs>
          <w:tab w:val="left" w:pos="1774"/>
        </w:tabs>
      </w:pPr>
      <w:r>
        <w:t>- ein schönes warmes Bettchen, mit einer wunderschönen Decke</w:t>
      </w:r>
    </w:p>
    <w:p w14:paraId="55093C88" w14:textId="1BEC9B18" w:rsidR="000C59F6" w:rsidRDefault="000C59F6" w:rsidP="006E49F6">
      <w:pPr>
        <w:pStyle w:val="CalibriGrundtext"/>
        <w:tabs>
          <w:tab w:val="left" w:pos="1774"/>
        </w:tabs>
      </w:pPr>
      <w:r>
        <w:t>- darüber eine Spieldose zum Einschlafen</w:t>
      </w:r>
    </w:p>
    <w:p w14:paraId="02B0848C" w14:textId="3693C0F9" w:rsidR="00505AC0" w:rsidRDefault="00505AC0" w:rsidP="006E49F6">
      <w:pPr>
        <w:pStyle w:val="CalibriGrundtext"/>
        <w:tabs>
          <w:tab w:val="left" w:pos="1774"/>
        </w:tabs>
      </w:pPr>
      <w:r>
        <w:t xml:space="preserve">- </w:t>
      </w:r>
      <w:r w:rsidR="00261A05">
        <w:t xml:space="preserve">Im Kleiderschrank werden die mit Liebe gestrickten </w:t>
      </w:r>
      <w:r w:rsidR="000C59F6">
        <w:t>und</w:t>
      </w:r>
      <w:r w:rsidR="00261A05">
        <w:t xml:space="preserve"> gekauften </w:t>
      </w:r>
      <w:r w:rsidR="0084745D">
        <w:t>Kleidchen verstaut.</w:t>
      </w:r>
    </w:p>
    <w:p w14:paraId="1CB9EC59" w14:textId="23ACE1C2" w:rsidR="0084745D" w:rsidRDefault="0084745D" w:rsidP="006E49F6">
      <w:pPr>
        <w:pStyle w:val="CalibriGrundtext"/>
        <w:tabs>
          <w:tab w:val="left" w:pos="1774"/>
        </w:tabs>
      </w:pPr>
      <w:r>
        <w:t>- Natürlichen gehören auch Windeln dazu.</w:t>
      </w:r>
    </w:p>
    <w:p w14:paraId="550F1048" w14:textId="5CA91517" w:rsidR="0084745D" w:rsidRDefault="0084745D" w:rsidP="006E49F6">
      <w:pPr>
        <w:pStyle w:val="CalibriGrundtext"/>
        <w:tabs>
          <w:tab w:val="left" w:pos="1774"/>
        </w:tabs>
      </w:pPr>
      <w:r>
        <w:t>- Das Licht muss ein weiches und warmes sein, ev. sogar ein Nachtlicht.</w:t>
      </w:r>
    </w:p>
    <w:p w14:paraId="3A5D97A2" w14:textId="5D9B0D43" w:rsidR="0084745D" w:rsidRDefault="0084745D" w:rsidP="006E49F6">
      <w:pPr>
        <w:pStyle w:val="CalibriGrundtext"/>
        <w:tabs>
          <w:tab w:val="left" w:pos="1774"/>
        </w:tabs>
      </w:pPr>
      <w:r>
        <w:t xml:space="preserve">- Die Vorhänge müssen besonders schön und die Farben abgestimmt sein. Das Kindlein soll sich wohl fühlen und </w:t>
      </w:r>
      <w:r w:rsidR="00500CE0">
        <w:t xml:space="preserve">sich </w:t>
      </w:r>
      <w:r>
        <w:t>daran freuen.</w:t>
      </w:r>
    </w:p>
    <w:p w14:paraId="338EF89F" w14:textId="48EDD584" w:rsidR="0084745D" w:rsidRDefault="0084745D" w:rsidP="006E49F6">
      <w:pPr>
        <w:pStyle w:val="CalibriGrundtext"/>
        <w:tabs>
          <w:tab w:val="left" w:pos="1774"/>
        </w:tabs>
      </w:pPr>
      <w:r>
        <w:t>-</w:t>
      </w:r>
      <w:r w:rsidR="00816831">
        <w:t xml:space="preserve"> In einer Ecke oder in einer Truhe werden die bereits gekauften und geschenkten Spielzeuge aufbewahrt.</w:t>
      </w:r>
    </w:p>
    <w:p w14:paraId="0A58143D" w14:textId="71234B8C" w:rsidR="00500CE0" w:rsidRDefault="00816831" w:rsidP="006E49F6">
      <w:pPr>
        <w:pStyle w:val="CalibriGrundtext"/>
        <w:tabs>
          <w:tab w:val="left" w:pos="1774"/>
        </w:tabs>
      </w:pPr>
      <w:r>
        <w:t>Das Kindlein soll daran seine Freude haben</w:t>
      </w:r>
      <w:r w:rsidR="000C59F6">
        <w:t>. Es soll damit</w:t>
      </w:r>
      <w:r>
        <w:t xml:space="preserve"> all die Fertigkeit</w:t>
      </w:r>
      <w:r w:rsidR="000C59F6">
        <w:t>en, die es dann im Leben brauchen wird</w:t>
      </w:r>
      <w:r w:rsidR="00605951">
        <w:t xml:space="preserve"> </w:t>
      </w:r>
      <w:r>
        <w:t>lernen können.</w:t>
      </w:r>
    </w:p>
    <w:p w14:paraId="67250856" w14:textId="40EE2040" w:rsidR="00816831" w:rsidRDefault="00500CE0" w:rsidP="006E49F6">
      <w:pPr>
        <w:pStyle w:val="CalibriGrundtext"/>
        <w:tabs>
          <w:tab w:val="left" w:pos="1774"/>
        </w:tabs>
      </w:pPr>
      <w:r>
        <w:t>… und noch vieles mehr.</w:t>
      </w:r>
    </w:p>
    <w:p w14:paraId="4505500D" w14:textId="77DCCE06" w:rsidR="00C9689E" w:rsidRDefault="00C9689E" w:rsidP="006E49F6">
      <w:pPr>
        <w:pStyle w:val="CalibriGrundtext"/>
        <w:tabs>
          <w:tab w:val="left" w:pos="1774"/>
        </w:tabs>
      </w:pPr>
      <w:r>
        <w:t>–</w:t>
      </w:r>
    </w:p>
    <w:p w14:paraId="4A0AA13B" w14:textId="444EA6C8" w:rsidR="00C9689E" w:rsidRDefault="00C9689E" w:rsidP="006E49F6">
      <w:pPr>
        <w:pStyle w:val="CalibriGrundtext"/>
        <w:tabs>
          <w:tab w:val="left" w:pos="1774"/>
        </w:tabs>
      </w:pPr>
      <w:r>
        <w:t>Später dann, wenn das Kindlein wächst verändert sich das Zimmer.</w:t>
      </w:r>
    </w:p>
    <w:p w14:paraId="51E8F98E" w14:textId="71BAA050" w:rsidR="001F575D" w:rsidRDefault="00C9689E" w:rsidP="006E49F6">
      <w:pPr>
        <w:pStyle w:val="CalibriGrundtext"/>
        <w:tabs>
          <w:tab w:val="left" w:pos="1774"/>
        </w:tabs>
      </w:pPr>
      <w:r>
        <w:t>Die Eltern sind darum besorgt</w:t>
      </w:r>
      <w:r w:rsidR="001A1C9F">
        <w:t xml:space="preserve"> und sorgen dafür</w:t>
      </w:r>
      <w:r>
        <w:t>, dass das Zimmer immer ihrem Kind entsprechend alles enthält, damit es sich zu Hause und wohl fühlt.</w:t>
      </w:r>
    </w:p>
    <w:p w14:paraId="6CD8AB12" w14:textId="44A94327" w:rsidR="00C9689E" w:rsidRDefault="00C9689E" w:rsidP="006E49F6">
      <w:pPr>
        <w:pStyle w:val="CalibriGrundtext"/>
        <w:tabs>
          <w:tab w:val="left" w:pos="1774"/>
        </w:tabs>
      </w:pPr>
      <w:r>
        <w:t>–</w:t>
      </w:r>
    </w:p>
    <w:p w14:paraId="4F27CB26" w14:textId="2D2769E4" w:rsidR="00C9689E" w:rsidRDefault="001A1C9F" w:rsidP="006E49F6">
      <w:pPr>
        <w:pStyle w:val="CalibriGrundtext"/>
        <w:tabs>
          <w:tab w:val="left" w:pos="1774"/>
        </w:tabs>
      </w:pPr>
      <w:r>
        <w:t xml:space="preserve">Dann kommt die Zeit, wo das kleine Menschenkind selber über sein Reich Verantwortung übernehmen </w:t>
      </w:r>
      <w:r w:rsidR="006D4443">
        <w:t>will</w:t>
      </w:r>
      <w:r>
        <w:t>.</w:t>
      </w:r>
    </w:p>
    <w:p w14:paraId="1FA51433" w14:textId="1B04BB2D" w:rsidR="001F575D" w:rsidRDefault="001F575D" w:rsidP="006E49F6">
      <w:pPr>
        <w:pStyle w:val="CalibriGrundtext"/>
        <w:tabs>
          <w:tab w:val="left" w:pos="1774"/>
        </w:tabs>
      </w:pPr>
      <w:r>
        <w:t>Das Zimmer wird zum Reich des Sohnes oder der Tochter.</w:t>
      </w:r>
    </w:p>
    <w:p w14:paraId="2CD6C2E6" w14:textId="66693739" w:rsidR="001A1C9F" w:rsidRDefault="001A1C9F" w:rsidP="006E49F6">
      <w:pPr>
        <w:pStyle w:val="CalibriGrundtext"/>
        <w:tabs>
          <w:tab w:val="left" w:pos="1774"/>
        </w:tabs>
      </w:pPr>
      <w:r>
        <w:t>Was da geschehen kann und wo die Schwier</w:t>
      </w:r>
      <w:r w:rsidR="00C06F91">
        <w:t>igkeiten liegen wissen wir alle:</w:t>
      </w:r>
    </w:p>
    <w:p w14:paraId="339B4314" w14:textId="0FCAD92E" w:rsidR="00C06F91" w:rsidRDefault="00C06F91" w:rsidP="006E49F6">
      <w:pPr>
        <w:pStyle w:val="CalibriGrundtext"/>
        <w:tabs>
          <w:tab w:val="left" w:pos="1774"/>
        </w:tabs>
      </w:pPr>
      <w:r>
        <w:t xml:space="preserve">- </w:t>
      </w:r>
      <w:r w:rsidR="001F575D">
        <w:t>Mit dem schönen Spielzeug kann man spielen – man kann es auch herumwerfen!</w:t>
      </w:r>
    </w:p>
    <w:p w14:paraId="68473477" w14:textId="0EB4B265" w:rsidR="001F575D" w:rsidRDefault="001F575D" w:rsidP="006E49F6">
      <w:pPr>
        <w:pStyle w:val="CalibriGrundtext"/>
        <w:tabs>
          <w:tab w:val="left" w:pos="1774"/>
        </w:tabs>
      </w:pPr>
      <w:r>
        <w:t>- Wenn dann etwas kaputt geht gibt es sogar Tränen. Es tut einem Leid, aber kaputt ist kaputt.</w:t>
      </w:r>
    </w:p>
    <w:p w14:paraId="1F8D6E3D" w14:textId="67DA0C04" w:rsidR="001F575D" w:rsidRDefault="001F575D" w:rsidP="006E49F6">
      <w:pPr>
        <w:pStyle w:val="CalibriGrundtext"/>
        <w:tabs>
          <w:tab w:val="left" w:pos="1774"/>
        </w:tabs>
      </w:pPr>
      <w:r>
        <w:t>- Die anfänglich Ordnung wird allzu oft Unordnung!</w:t>
      </w:r>
    </w:p>
    <w:p w14:paraId="5C161BBB" w14:textId="5732BA59" w:rsidR="006D4443" w:rsidRDefault="006D4443" w:rsidP="006E49F6">
      <w:pPr>
        <w:pStyle w:val="CalibriGrundtext"/>
        <w:tabs>
          <w:tab w:val="left" w:pos="1774"/>
        </w:tabs>
      </w:pPr>
      <w:r>
        <w:t>- Das Kind muss lernen mit allem Ordnung zu halten.</w:t>
      </w:r>
    </w:p>
    <w:p w14:paraId="73FA63F8" w14:textId="653E8746" w:rsidR="001F575D" w:rsidRDefault="000A36CB" w:rsidP="000A36CB">
      <w:pPr>
        <w:pStyle w:val="CalibriGrundtext"/>
        <w:tabs>
          <w:tab w:val="left" w:pos="1774"/>
        </w:tabs>
      </w:pPr>
      <w:r>
        <w:lastRenderedPageBreak/>
        <w:t xml:space="preserve">Auf der einen Seite sind euch Eltern </w:t>
      </w:r>
      <w:r w:rsidR="006D4443">
        <w:t>die</w:t>
      </w:r>
      <w:r>
        <w:t xml:space="preserve"> Freude</w:t>
      </w:r>
      <w:r w:rsidR="006D4443">
        <w:t>n</w:t>
      </w:r>
      <w:r>
        <w:t xml:space="preserve"> und Leid</w:t>
      </w:r>
      <w:r w:rsidR="006D4443">
        <w:t>en, die</w:t>
      </w:r>
      <w:r>
        <w:t xml:space="preserve"> damit </w:t>
      </w:r>
      <w:r w:rsidR="006D4443">
        <w:t xml:space="preserve">verbunden sind </w:t>
      </w:r>
      <w:r>
        <w:t>sehr wohl in Erinnerung.</w:t>
      </w:r>
    </w:p>
    <w:p w14:paraId="6786C711" w14:textId="4392A709" w:rsidR="000A36CB" w:rsidRDefault="000A36CB" w:rsidP="000A36CB">
      <w:pPr>
        <w:pStyle w:val="CalibriGrundtext"/>
        <w:tabs>
          <w:tab w:val="left" w:pos="1774"/>
        </w:tabs>
      </w:pPr>
      <w:r>
        <w:t>Ja und auf der anderen Seite der Geschehnisse, wisst ihr Kinder und Jugendlichen</w:t>
      </w:r>
    </w:p>
    <w:p w14:paraId="7BB98414" w14:textId="77777777" w:rsidR="006D4443" w:rsidRDefault="004D722E" w:rsidP="000A36CB">
      <w:pPr>
        <w:pStyle w:val="CalibriGrundtext"/>
        <w:tabs>
          <w:tab w:val="left" w:pos="1774"/>
        </w:tabs>
      </w:pPr>
      <w:r>
        <w:t xml:space="preserve">– und damit auch die Eltern, sie waren ja auch einmal Jugendliche – wie euch das ärgern kann und wie aber schlussendlich eine bestimmte Ordnung und Struktur wichtig ist. – </w:t>
      </w:r>
    </w:p>
    <w:p w14:paraId="4EB9AF23" w14:textId="77777777" w:rsidR="006D4443" w:rsidRDefault="004D722E" w:rsidP="000A36CB">
      <w:pPr>
        <w:pStyle w:val="CalibriGrundtext"/>
        <w:tabs>
          <w:tab w:val="left" w:pos="1774"/>
        </w:tabs>
      </w:pPr>
      <w:r>
        <w:t xml:space="preserve">Nur schon um immer alles wieder zu finden. </w:t>
      </w:r>
    </w:p>
    <w:p w14:paraId="2D4BCB21" w14:textId="4480B06D" w:rsidR="004D722E" w:rsidRDefault="004D722E" w:rsidP="000A36CB">
      <w:pPr>
        <w:pStyle w:val="CalibriGrundtext"/>
        <w:tabs>
          <w:tab w:val="left" w:pos="1774"/>
        </w:tabs>
      </w:pPr>
      <w:r>
        <w:t>Oder bei den Kleidern, damit nicht schlechte Gerüche entstehen können.</w:t>
      </w:r>
    </w:p>
    <w:p w14:paraId="427B4B61" w14:textId="77777777" w:rsidR="00EB12F7" w:rsidRDefault="00EB12F7" w:rsidP="000A36CB">
      <w:pPr>
        <w:pStyle w:val="CalibriGrundtext"/>
        <w:tabs>
          <w:tab w:val="left" w:pos="1774"/>
        </w:tabs>
      </w:pPr>
    </w:p>
    <w:p w14:paraId="0F07A813" w14:textId="77777777" w:rsidR="00EB12F7" w:rsidRDefault="00EB12F7" w:rsidP="000A36CB">
      <w:pPr>
        <w:pStyle w:val="CalibriGrundtext"/>
        <w:tabs>
          <w:tab w:val="left" w:pos="1774"/>
        </w:tabs>
      </w:pPr>
    </w:p>
    <w:p w14:paraId="33C7A098" w14:textId="0C68A9D5" w:rsidR="00EB12F7" w:rsidRPr="007D0AB0" w:rsidRDefault="00EB12F7" w:rsidP="000A36CB">
      <w:pPr>
        <w:pStyle w:val="CalibriGrundtext"/>
        <w:tabs>
          <w:tab w:val="left" w:pos="1774"/>
        </w:tabs>
        <w:rPr>
          <w:b/>
          <w:u w:val="single"/>
        </w:rPr>
      </w:pPr>
      <w:r w:rsidRPr="007D0AB0">
        <w:rPr>
          <w:b/>
          <w:u w:val="single"/>
        </w:rPr>
        <w:t>Aber warum erzähle ich Euch das alles?</w:t>
      </w:r>
    </w:p>
    <w:p w14:paraId="1F9D89E8" w14:textId="77777777" w:rsidR="00833143" w:rsidRDefault="00833143" w:rsidP="000A36CB">
      <w:pPr>
        <w:pStyle w:val="CalibriGrundtext"/>
        <w:tabs>
          <w:tab w:val="left" w:pos="1774"/>
        </w:tabs>
      </w:pPr>
    </w:p>
    <w:p w14:paraId="50F20C62" w14:textId="19AAD1AA" w:rsidR="002109FD" w:rsidRDefault="002109FD" w:rsidP="000A36CB">
      <w:pPr>
        <w:pStyle w:val="CalibriGrundtext"/>
        <w:tabs>
          <w:tab w:val="left" w:pos="1774"/>
        </w:tabs>
      </w:pPr>
      <w:r>
        <w:t>(Das alles was ich Euch erzählt habe ist mit der Erschaffung unserer Schöpfung und uns Menschen zu vergleichen.)</w:t>
      </w:r>
    </w:p>
    <w:p w14:paraId="47820CA4" w14:textId="77777777" w:rsidR="00833143" w:rsidRDefault="00833143" w:rsidP="000A36CB">
      <w:pPr>
        <w:pStyle w:val="CalibriGrundtext"/>
        <w:tabs>
          <w:tab w:val="left" w:pos="1774"/>
        </w:tabs>
      </w:pPr>
    </w:p>
    <w:p w14:paraId="632BCF2F" w14:textId="6D9FF768" w:rsidR="00833143" w:rsidRDefault="00881E5E" w:rsidP="000A36CB">
      <w:pPr>
        <w:pStyle w:val="CalibriGrundtext"/>
        <w:tabs>
          <w:tab w:val="left" w:pos="1774"/>
        </w:tabs>
      </w:pPr>
      <w:r>
        <w:t>Ich möchte Euch nun vom Nestbau unseres Vaters im Himmel erzählen.</w:t>
      </w:r>
    </w:p>
    <w:p w14:paraId="06A9139D" w14:textId="59686B5E" w:rsidR="005D7CB9" w:rsidRDefault="005D7CB9" w:rsidP="000A36CB">
      <w:pPr>
        <w:pStyle w:val="CalibriGrundtext"/>
        <w:tabs>
          <w:tab w:val="left" w:pos="1774"/>
        </w:tabs>
      </w:pPr>
      <w:r>
        <w:t>Unser himmlischer Vater hatte nämlich den dringlichsten Wunsch uns Menschen als gegenüber zu erschaffen.</w:t>
      </w:r>
    </w:p>
    <w:p w14:paraId="5479A2D3" w14:textId="6BA04CC6" w:rsidR="005D7CB9" w:rsidRDefault="00EB12F7" w:rsidP="000A36CB">
      <w:pPr>
        <w:pStyle w:val="CalibriGrundtext"/>
        <w:tabs>
          <w:tab w:val="left" w:pos="1774"/>
        </w:tabs>
      </w:pPr>
      <w:r>
        <w:t>Er liebte uns</w:t>
      </w:r>
      <w:r w:rsidR="005F7CE8">
        <w:t>, bevor er</w:t>
      </w:r>
      <w:r>
        <w:t xml:space="preserve"> uns erschaffen hatte.</w:t>
      </w:r>
    </w:p>
    <w:p w14:paraId="7222288D" w14:textId="29ADDA4E" w:rsidR="00EB12F7" w:rsidRDefault="00EB12F7" w:rsidP="000A36CB">
      <w:pPr>
        <w:pStyle w:val="CalibriGrundtext"/>
        <w:tabs>
          <w:tab w:val="left" w:pos="1774"/>
        </w:tabs>
      </w:pPr>
      <w:r>
        <w:t>Davon zeugt die wunderbare Schöpfung, das Zimmer</w:t>
      </w:r>
      <w:r w:rsidR="005F7CE8">
        <w:t xml:space="preserve"> – unser Zimmer, da</w:t>
      </w:r>
      <w:r>
        <w:t>s er für uns eingerichtet hat.</w:t>
      </w:r>
    </w:p>
    <w:p w14:paraId="349462D4" w14:textId="71A0E59F" w:rsidR="00EB12F7" w:rsidRDefault="00EB12F7" w:rsidP="000A36CB">
      <w:pPr>
        <w:pStyle w:val="CalibriGrundtext"/>
        <w:tabs>
          <w:tab w:val="left" w:pos="1774"/>
        </w:tabs>
      </w:pPr>
      <w:r>
        <w:t xml:space="preserve">- Am ersten und zweiten Tag erschuf er Himmel und Erde, </w:t>
      </w:r>
      <w:r w:rsidRPr="00EF2A88">
        <w:rPr>
          <w:b/>
        </w:rPr>
        <w:t>unser Kinderzimmer</w:t>
      </w:r>
      <w:r>
        <w:t>.</w:t>
      </w:r>
    </w:p>
    <w:p w14:paraId="0D899189" w14:textId="0D9C9D4F" w:rsidR="00EB12F7" w:rsidRDefault="00EB12F7" w:rsidP="000A36CB">
      <w:pPr>
        <w:pStyle w:val="CalibriGrundtext"/>
        <w:tabs>
          <w:tab w:val="left" w:pos="1774"/>
        </w:tabs>
      </w:pPr>
      <w:r>
        <w:t>- Am dritte</w:t>
      </w:r>
      <w:r w:rsidR="00902D79">
        <w:t>n</w:t>
      </w:r>
      <w:r>
        <w:t xml:space="preserve"> Tag </w:t>
      </w:r>
      <w:r w:rsidRPr="00EF2A88">
        <w:rPr>
          <w:b/>
        </w:rPr>
        <w:t>begann er unser Kinderzimmer</w:t>
      </w:r>
      <w:r w:rsidR="00EF2A88" w:rsidRPr="00EF2A88">
        <w:rPr>
          <w:b/>
        </w:rPr>
        <w:t xml:space="preserve"> einzurichten</w:t>
      </w:r>
      <w:r w:rsidR="00902D79">
        <w:t>. Gott machte alles Gras, die Blumen und die Bäume.</w:t>
      </w:r>
      <w:r w:rsidR="005F7CE8">
        <w:t xml:space="preserve"> – Was für eine Freude.</w:t>
      </w:r>
    </w:p>
    <w:p w14:paraId="5ED61442" w14:textId="4C4B914D" w:rsidR="00902D79" w:rsidRDefault="00902D79" w:rsidP="000A36CB">
      <w:pPr>
        <w:pStyle w:val="CalibriGrundtext"/>
        <w:tabs>
          <w:tab w:val="left" w:pos="1774"/>
        </w:tabs>
      </w:pPr>
      <w:r>
        <w:t>- Am vierten Tag machte er die Lichter, die Sonne, den Mond und die Sterne.</w:t>
      </w:r>
      <w:r w:rsidR="005F7CE8">
        <w:t xml:space="preserve"> – Wie lieben wir es uns von der Sonne wärmen zu lassen oder in der Nacht den Mond und die Sterne zu betrachten.</w:t>
      </w:r>
    </w:p>
    <w:p w14:paraId="4370086A" w14:textId="0A121A42" w:rsidR="00902D79" w:rsidRDefault="00902D79" w:rsidP="000A36CB">
      <w:pPr>
        <w:pStyle w:val="CalibriGrundtext"/>
        <w:tabs>
          <w:tab w:val="left" w:pos="1774"/>
        </w:tabs>
      </w:pPr>
      <w:r>
        <w:t>- Am fünften Tag machte er alle Fische und Vögel.</w:t>
      </w:r>
      <w:r w:rsidR="005F7CE8">
        <w:t xml:space="preserve"> – Hört ihr den Gesang der Vögel. Er ist schöner als eine Spieldose.</w:t>
      </w:r>
    </w:p>
    <w:p w14:paraId="34BE628A" w14:textId="2300ACA1" w:rsidR="00902D79" w:rsidRDefault="00902D79" w:rsidP="000A36CB">
      <w:pPr>
        <w:pStyle w:val="CalibriGrundtext"/>
        <w:tabs>
          <w:tab w:val="left" w:pos="1774"/>
        </w:tabs>
      </w:pPr>
      <w:r>
        <w:t xml:space="preserve">- Und am sechsten Tag machte er alle Landtiere bevor </w:t>
      </w:r>
      <w:r w:rsidRPr="00EF2A88">
        <w:rPr>
          <w:b/>
        </w:rPr>
        <w:t>er uns Menschen in aller seiner Liebe in unser Kinderzimmer setzte</w:t>
      </w:r>
      <w:r>
        <w:t>.</w:t>
      </w:r>
    </w:p>
    <w:p w14:paraId="066D1D10" w14:textId="469367F8" w:rsidR="00902D79" w:rsidRDefault="00902D79" w:rsidP="000A36CB">
      <w:pPr>
        <w:pStyle w:val="CalibriGrundtext"/>
        <w:tabs>
          <w:tab w:val="left" w:pos="1774"/>
        </w:tabs>
      </w:pPr>
      <w:r>
        <w:t xml:space="preserve">Jedes Mal, nachdem Gott etwas geschaffen hatte, </w:t>
      </w:r>
      <w:r w:rsidRPr="00EF2A88">
        <w:rPr>
          <w:b/>
          <w:i/>
        </w:rPr>
        <w:t>«sah Gott, dass es gut war».</w:t>
      </w:r>
      <w:r>
        <w:t xml:space="preserve"> So können wir es in der Bibel nachlesen.</w:t>
      </w:r>
    </w:p>
    <w:p w14:paraId="6CF0B5E3" w14:textId="5718FA1D" w:rsidR="003E33D0" w:rsidRDefault="003E33D0" w:rsidP="000A36CB">
      <w:pPr>
        <w:pStyle w:val="CalibriGrundtext"/>
        <w:tabs>
          <w:tab w:val="left" w:pos="1774"/>
        </w:tabs>
      </w:pPr>
      <w:r>
        <w:t>Und a</w:t>
      </w:r>
      <w:r w:rsidR="00902D79">
        <w:t xml:space="preserve">m </w:t>
      </w:r>
      <w:r>
        <w:t>sechsten Tag</w:t>
      </w:r>
      <w:r w:rsidR="00401F91">
        <w:t xml:space="preserve"> </w:t>
      </w:r>
      <w:r w:rsidR="00862156">
        <w:t xml:space="preserve">sah </w:t>
      </w:r>
      <w:r w:rsidR="00862156" w:rsidRPr="00EF2A88">
        <w:rPr>
          <w:b/>
          <w:i/>
        </w:rPr>
        <w:t>«Gott alles an, was er gemacht hatte»</w:t>
      </w:r>
      <w:r w:rsidR="00862156">
        <w:t xml:space="preserve"> und dann steht sogar: </w:t>
      </w:r>
      <w:r w:rsidR="00862156" w:rsidRPr="00EF2A88">
        <w:rPr>
          <w:b/>
          <w:i/>
        </w:rPr>
        <w:t>«…</w:t>
      </w:r>
      <w:r w:rsidRPr="00EF2A88">
        <w:rPr>
          <w:b/>
          <w:i/>
        </w:rPr>
        <w:t xml:space="preserve"> es war </w:t>
      </w:r>
      <w:r w:rsidR="00EF2A88">
        <w:rPr>
          <w:b/>
          <w:i/>
        </w:rPr>
        <w:t>SEHR</w:t>
      </w:r>
      <w:r w:rsidRPr="00EF2A88">
        <w:rPr>
          <w:b/>
          <w:i/>
        </w:rPr>
        <w:t xml:space="preserve"> gut.»</w:t>
      </w:r>
      <w:r w:rsidR="00A86303">
        <w:rPr>
          <w:b/>
          <w:i/>
        </w:rPr>
        <w:t xml:space="preserve"> </w:t>
      </w:r>
      <w:r w:rsidR="00A86303" w:rsidRPr="00A86303">
        <w:t>–</w:t>
      </w:r>
      <w:r w:rsidR="00A86303">
        <w:t xml:space="preserve"> In dieses sehr gut können wir mit einstimmen.</w:t>
      </w:r>
    </w:p>
    <w:p w14:paraId="6726623B" w14:textId="5405512B" w:rsidR="00902D79" w:rsidRDefault="00862156" w:rsidP="000A36CB">
      <w:pPr>
        <w:pStyle w:val="CalibriGrundtext"/>
        <w:tabs>
          <w:tab w:val="left" w:pos="1774"/>
        </w:tabs>
      </w:pPr>
      <w:r>
        <w:t xml:space="preserve"> </w:t>
      </w:r>
      <w:r w:rsidR="005D7103">
        <w:t>- Am siebten Tag vollendete Gott sein Werk, indem er ausruhte und sich daran freute.</w:t>
      </w:r>
    </w:p>
    <w:p w14:paraId="408BF365" w14:textId="60EEBBDF" w:rsidR="005D7103" w:rsidRDefault="00A86303" w:rsidP="000A36CB">
      <w:pPr>
        <w:pStyle w:val="CalibriGrundtext"/>
        <w:tabs>
          <w:tab w:val="left" w:pos="1774"/>
        </w:tabs>
      </w:pPr>
      <w:r>
        <w:t>S</w:t>
      </w:r>
      <w:r w:rsidR="005D7103">
        <w:t>o wie wir in stillen und ruhigen Momenten unsere Familien anschauen und</w:t>
      </w:r>
      <w:r>
        <w:t xml:space="preserve"> wir an unseren Kindern unsere s</w:t>
      </w:r>
      <w:r w:rsidR="005D7103">
        <w:t>tille Freude haben.</w:t>
      </w:r>
    </w:p>
    <w:p w14:paraId="243DAA5A" w14:textId="554AB00B" w:rsidR="00791C15" w:rsidRDefault="002E40DF" w:rsidP="000A36CB">
      <w:pPr>
        <w:pStyle w:val="CalibriGrundtext"/>
        <w:tabs>
          <w:tab w:val="left" w:pos="1774"/>
        </w:tabs>
      </w:pPr>
      <w:r>
        <w:t>–</w:t>
      </w:r>
    </w:p>
    <w:p w14:paraId="35FA0A42" w14:textId="31F11272" w:rsidR="00791C15" w:rsidRPr="007D0AB0" w:rsidRDefault="00791C15" w:rsidP="00791C15">
      <w:pPr>
        <w:pStyle w:val="CalibriGrundtext"/>
        <w:tabs>
          <w:tab w:val="left" w:pos="1774"/>
        </w:tabs>
        <w:rPr>
          <w:b/>
          <w:u w:val="single"/>
        </w:rPr>
      </w:pPr>
      <w:r w:rsidRPr="007D0AB0">
        <w:rPr>
          <w:b/>
          <w:u w:val="single"/>
        </w:rPr>
        <w:t xml:space="preserve">Aber wieso macht Gott das alles? </w:t>
      </w:r>
    </w:p>
    <w:p w14:paraId="06DC1459" w14:textId="250E0332" w:rsidR="00791C15" w:rsidRDefault="00A64EF9" w:rsidP="00791C15">
      <w:pPr>
        <w:pStyle w:val="CalibriGrundtext"/>
        <w:tabs>
          <w:tab w:val="left" w:pos="1774"/>
        </w:tabs>
      </w:pPr>
      <w:r>
        <w:t>Da möchte ich euch auch wieder daran erinnern, wie wir alles tun, aus Liebe zu unseren Kindern.</w:t>
      </w:r>
    </w:p>
    <w:p w14:paraId="085D60E8" w14:textId="21DE0060" w:rsidR="00791C15" w:rsidRDefault="00A64EF9" w:rsidP="00791C15">
      <w:pPr>
        <w:pStyle w:val="CalibriGrundtext"/>
        <w:tabs>
          <w:tab w:val="left" w:pos="1774"/>
        </w:tabs>
      </w:pPr>
      <w:r>
        <w:t xml:space="preserve">Genau so ist es mit </w:t>
      </w:r>
      <w:r w:rsidR="00791C15">
        <w:t>Gottes Liebe und Fürsorge zu uns.</w:t>
      </w:r>
    </w:p>
    <w:p w14:paraId="5CC131B3" w14:textId="7A9C7D29" w:rsidR="00A64EF9" w:rsidRDefault="00A64EF9" w:rsidP="00791C15">
      <w:pPr>
        <w:pStyle w:val="CalibriGrundtext"/>
        <w:tabs>
          <w:tab w:val="left" w:pos="1774"/>
        </w:tabs>
      </w:pPr>
      <w:r>
        <w:t>Wir sind seine Kinder.</w:t>
      </w:r>
    </w:p>
    <w:p w14:paraId="181CCBAE" w14:textId="3774808A" w:rsidR="00791C15" w:rsidRDefault="00791C15" w:rsidP="00791C15">
      <w:pPr>
        <w:pStyle w:val="CalibriGrundtext"/>
        <w:tabs>
          <w:tab w:val="left" w:pos="1774"/>
        </w:tabs>
      </w:pPr>
      <w:r>
        <w:t>Gott hat alles so gemacht, …</w:t>
      </w:r>
    </w:p>
    <w:p w14:paraId="40C3C288" w14:textId="24CE234A" w:rsidR="00791C15" w:rsidRPr="00791C15" w:rsidRDefault="00791C15" w:rsidP="00791C15">
      <w:pPr>
        <w:pStyle w:val="CalibriGrundtext"/>
        <w:tabs>
          <w:tab w:val="left" w:pos="1774"/>
        </w:tabs>
        <w:rPr>
          <w:b/>
        </w:rPr>
      </w:pPr>
      <w:r>
        <w:rPr>
          <w:b/>
        </w:rPr>
        <w:t>… w</w:t>
      </w:r>
      <w:r w:rsidRPr="00791C15">
        <w:rPr>
          <w:b/>
        </w:rPr>
        <w:t>eil Gott uns wollte!</w:t>
      </w:r>
    </w:p>
    <w:p w14:paraId="310ABC97" w14:textId="31A387B0" w:rsidR="00791C15" w:rsidRPr="00791C15" w:rsidRDefault="00791C15" w:rsidP="00791C15">
      <w:pPr>
        <w:pStyle w:val="CalibriGrundtext"/>
        <w:tabs>
          <w:tab w:val="left" w:pos="1774"/>
        </w:tabs>
        <w:rPr>
          <w:b/>
        </w:rPr>
      </w:pPr>
      <w:r>
        <w:rPr>
          <w:b/>
        </w:rPr>
        <w:t>… w</w:t>
      </w:r>
      <w:r w:rsidRPr="00791C15">
        <w:rPr>
          <w:b/>
        </w:rPr>
        <w:t>eil Gott uns liebt!</w:t>
      </w:r>
    </w:p>
    <w:p w14:paraId="03F1B6E3" w14:textId="34FC59FA" w:rsidR="00791C15" w:rsidRPr="00791C15" w:rsidRDefault="00791C15" w:rsidP="00791C15">
      <w:pPr>
        <w:pStyle w:val="CalibriGrundtext"/>
        <w:tabs>
          <w:tab w:val="left" w:pos="1774"/>
        </w:tabs>
        <w:rPr>
          <w:b/>
        </w:rPr>
      </w:pPr>
      <w:r>
        <w:rPr>
          <w:b/>
        </w:rPr>
        <w:t>… w</w:t>
      </w:r>
      <w:r w:rsidRPr="00791C15">
        <w:rPr>
          <w:b/>
        </w:rPr>
        <w:t>eil Gott weiss was wir brauchen.</w:t>
      </w:r>
    </w:p>
    <w:p w14:paraId="6B01E79F" w14:textId="4485A629" w:rsidR="00791C15" w:rsidRPr="00791C15" w:rsidRDefault="00791C15" w:rsidP="00791C15">
      <w:pPr>
        <w:pStyle w:val="CalibriGrundtext"/>
        <w:tabs>
          <w:tab w:val="left" w:pos="1774"/>
        </w:tabs>
        <w:rPr>
          <w:b/>
        </w:rPr>
      </w:pPr>
      <w:r>
        <w:rPr>
          <w:b/>
        </w:rPr>
        <w:t>… w</w:t>
      </w:r>
      <w:r w:rsidRPr="00791C15">
        <w:rPr>
          <w:b/>
        </w:rPr>
        <w:t>eil Gott will, dass wir uns freuen.</w:t>
      </w:r>
    </w:p>
    <w:p w14:paraId="431FB1B4" w14:textId="13F608D8" w:rsidR="00791C15" w:rsidRPr="00791C15" w:rsidRDefault="00791C15" w:rsidP="00791C15">
      <w:pPr>
        <w:pStyle w:val="CalibriGrundtext"/>
        <w:tabs>
          <w:tab w:val="left" w:pos="1774"/>
        </w:tabs>
        <w:rPr>
          <w:b/>
        </w:rPr>
      </w:pPr>
      <w:r>
        <w:rPr>
          <w:b/>
        </w:rPr>
        <w:t>… w</w:t>
      </w:r>
      <w:r w:rsidRPr="00791C15">
        <w:rPr>
          <w:b/>
        </w:rPr>
        <w:t>eil Gott will, dass es uns gut geht.</w:t>
      </w:r>
    </w:p>
    <w:p w14:paraId="54684FA1" w14:textId="60BE070E" w:rsidR="00791C15" w:rsidRPr="00791C15" w:rsidRDefault="00791C15" w:rsidP="00791C15">
      <w:pPr>
        <w:pStyle w:val="CalibriGrundtext"/>
        <w:tabs>
          <w:tab w:val="left" w:pos="1774"/>
        </w:tabs>
        <w:rPr>
          <w:b/>
        </w:rPr>
      </w:pPr>
      <w:r>
        <w:rPr>
          <w:b/>
        </w:rPr>
        <w:t>–</w:t>
      </w:r>
    </w:p>
    <w:p w14:paraId="1B46D9DD" w14:textId="46407B21" w:rsidR="00791C15" w:rsidRDefault="00791C15" w:rsidP="00791C15">
      <w:pPr>
        <w:pStyle w:val="CalibriGrundtext"/>
        <w:tabs>
          <w:tab w:val="left" w:pos="1774"/>
        </w:tabs>
      </w:pPr>
      <w:r>
        <w:t>Ja Gott hat uns nicht nur unser Kinderzimmer gegeben und somit für unser körperliches Wohl gesorgt,</w:t>
      </w:r>
    </w:p>
    <w:p w14:paraId="0820BEE4" w14:textId="77989853" w:rsidR="00791C15" w:rsidRDefault="00791C15" w:rsidP="00791C15">
      <w:pPr>
        <w:pStyle w:val="CalibriGrundtext"/>
        <w:tabs>
          <w:tab w:val="left" w:pos="1774"/>
        </w:tabs>
      </w:pPr>
      <w:r>
        <w:t xml:space="preserve">sondern </w:t>
      </w:r>
      <w:r w:rsidR="008D2A0D">
        <w:t xml:space="preserve">er sorgt </w:t>
      </w:r>
      <w:r>
        <w:t>auch für unser seelisches Wohl</w:t>
      </w:r>
      <w:r w:rsidR="008D2A0D">
        <w:t>, für unser ewiges Heil.</w:t>
      </w:r>
    </w:p>
    <w:p w14:paraId="6B47EEDE" w14:textId="77777777" w:rsidR="00791C15" w:rsidRDefault="00791C15" w:rsidP="00791C15">
      <w:pPr>
        <w:pStyle w:val="CalibriGrundtext"/>
        <w:tabs>
          <w:tab w:val="left" w:pos="1774"/>
        </w:tabs>
      </w:pPr>
      <w:r>
        <w:t>Er hat uns die Bibel, sein Wort, gegeben als «Anweisung zum guten Leben», so nennen die Juden die Gesetzesbücher.</w:t>
      </w:r>
    </w:p>
    <w:p w14:paraId="41A3A3C6" w14:textId="77777777" w:rsidR="00791C15" w:rsidRDefault="00791C15" w:rsidP="00791C15">
      <w:pPr>
        <w:pStyle w:val="CalibriGrundtext"/>
        <w:tabs>
          <w:tab w:val="left" w:pos="1774"/>
        </w:tabs>
      </w:pPr>
      <w:r>
        <w:t xml:space="preserve">Und er ist in seinem Sohn Jesus Christus zu uns gekommen. </w:t>
      </w:r>
    </w:p>
    <w:p w14:paraId="3DCEB6C6" w14:textId="77777777" w:rsidR="00791C15" w:rsidRDefault="00791C15" w:rsidP="00791C15">
      <w:pPr>
        <w:pStyle w:val="CalibriGrundtext"/>
        <w:tabs>
          <w:tab w:val="left" w:pos="1774"/>
        </w:tabs>
      </w:pPr>
      <w:r>
        <w:t>So heisst es im Johannesevangelium:</w:t>
      </w:r>
    </w:p>
    <w:p w14:paraId="6691AD56" w14:textId="007C2F07" w:rsidR="00791C15" w:rsidRPr="00F5608A" w:rsidRDefault="00791C15" w:rsidP="00791C15">
      <w:pPr>
        <w:pStyle w:val="CalibriGrundtext"/>
        <w:tabs>
          <w:tab w:val="left" w:pos="1774"/>
        </w:tabs>
        <w:rPr>
          <w:b/>
          <w:i/>
        </w:rPr>
      </w:pPr>
      <w:r w:rsidRPr="006623D0">
        <w:rPr>
          <w:b/>
          <w:i/>
        </w:rPr>
        <w:t>«Also hat Gott die Welt geliebt, dass er uns seinen Sohn gab, damit wir nicht verloren werden.»</w:t>
      </w:r>
    </w:p>
    <w:p w14:paraId="145D9FD4" w14:textId="77777777" w:rsidR="00F5608A" w:rsidRDefault="00F5608A" w:rsidP="00791C15">
      <w:pPr>
        <w:pStyle w:val="CalibriGrundtext"/>
        <w:tabs>
          <w:tab w:val="left" w:pos="1774"/>
        </w:tabs>
      </w:pPr>
      <w:r>
        <w:t>–</w:t>
      </w:r>
    </w:p>
    <w:p w14:paraId="2087F821" w14:textId="66C94FB8" w:rsidR="00791C15" w:rsidRDefault="00757AEA" w:rsidP="00791C15">
      <w:pPr>
        <w:pStyle w:val="CalibriGrundtext"/>
        <w:tabs>
          <w:tab w:val="left" w:pos="1774"/>
        </w:tabs>
      </w:pPr>
      <w:r>
        <w:t xml:space="preserve">Und ihn, Gottes Sohn Jesus Christus brauchen wir, </w:t>
      </w:r>
    </w:p>
    <w:p w14:paraId="42A2B7D9" w14:textId="50E87277" w:rsidR="00757AEA" w:rsidRDefault="00757AEA" w:rsidP="00791C15">
      <w:pPr>
        <w:pStyle w:val="CalibriGrundtext"/>
        <w:tabs>
          <w:tab w:val="left" w:pos="1774"/>
        </w:tabs>
      </w:pPr>
      <w:r>
        <w:t>da</w:t>
      </w:r>
      <w:r w:rsidR="00F5608A">
        <w:t>mit wir trotz unserer Schuld und Zerstörungskraft auch in Ewigkeit leben werden.</w:t>
      </w:r>
    </w:p>
    <w:p w14:paraId="34188EBB" w14:textId="77777777" w:rsidR="008D2A0D" w:rsidRDefault="008D2A0D" w:rsidP="00791C15">
      <w:pPr>
        <w:pStyle w:val="CalibriGrundtext"/>
        <w:tabs>
          <w:tab w:val="left" w:pos="1774"/>
        </w:tabs>
      </w:pPr>
    </w:p>
    <w:p w14:paraId="2D286909" w14:textId="77777777" w:rsidR="008D2A0D" w:rsidRDefault="008D2A0D" w:rsidP="00791C15">
      <w:pPr>
        <w:pStyle w:val="CalibriGrundtext"/>
        <w:tabs>
          <w:tab w:val="left" w:pos="1774"/>
        </w:tabs>
      </w:pPr>
    </w:p>
    <w:p w14:paraId="246C6F83" w14:textId="77777777" w:rsidR="007D0AB0" w:rsidRDefault="007D0AB0" w:rsidP="00791C15">
      <w:pPr>
        <w:pStyle w:val="CalibriGrundtext"/>
        <w:tabs>
          <w:tab w:val="left" w:pos="1774"/>
        </w:tabs>
      </w:pPr>
      <w:bookmarkStart w:id="0" w:name="_GoBack"/>
      <w:bookmarkEnd w:id="0"/>
    </w:p>
    <w:p w14:paraId="6CBD0AE5" w14:textId="77777777" w:rsidR="00791C15" w:rsidRDefault="00791C15" w:rsidP="000A36CB">
      <w:pPr>
        <w:pStyle w:val="CalibriGrundtext"/>
        <w:tabs>
          <w:tab w:val="left" w:pos="1774"/>
        </w:tabs>
      </w:pPr>
    </w:p>
    <w:p w14:paraId="391DABC0" w14:textId="77777777" w:rsidR="00E16A82" w:rsidRDefault="00E16A82" w:rsidP="000A36CB">
      <w:pPr>
        <w:pStyle w:val="CalibriGrundtext"/>
        <w:tabs>
          <w:tab w:val="left" w:pos="1774"/>
        </w:tabs>
      </w:pPr>
    </w:p>
    <w:p w14:paraId="4252BD04" w14:textId="77777777" w:rsidR="00E16A82" w:rsidRDefault="00E16A82" w:rsidP="000A36CB">
      <w:pPr>
        <w:pStyle w:val="CalibriGrundtext"/>
        <w:tabs>
          <w:tab w:val="left" w:pos="1774"/>
        </w:tabs>
      </w:pPr>
    </w:p>
    <w:p w14:paraId="6E1A8848" w14:textId="7A935534" w:rsidR="00892FB3" w:rsidRDefault="00892FB3" w:rsidP="000A36CB">
      <w:pPr>
        <w:pStyle w:val="CalibriGrundtext"/>
        <w:tabs>
          <w:tab w:val="left" w:pos="1774"/>
        </w:tabs>
      </w:pPr>
      <w:r>
        <w:t>Trotz unserer Zerstörung. Wir machen vieles was uns Gott zu unserer Freude gegeben hat kaputt oder wissen es gar nicht mehr zu schätzen.</w:t>
      </w:r>
    </w:p>
    <w:p w14:paraId="5C957B17" w14:textId="77777777" w:rsidR="00881E5E" w:rsidRDefault="00881E5E" w:rsidP="000A36CB">
      <w:pPr>
        <w:pStyle w:val="CalibriGrundtext"/>
        <w:tabs>
          <w:tab w:val="left" w:pos="1774"/>
        </w:tabs>
      </w:pPr>
    </w:p>
    <w:p w14:paraId="79C055DB" w14:textId="77777777" w:rsidR="00833143" w:rsidRDefault="00833143" w:rsidP="000A36CB">
      <w:pPr>
        <w:pStyle w:val="CalibriGrundtext"/>
        <w:tabs>
          <w:tab w:val="left" w:pos="1774"/>
        </w:tabs>
      </w:pPr>
    </w:p>
    <w:p w14:paraId="0A71AFE4" w14:textId="77777777" w:rsidR="00F66D8D" w:rsidRDefault="00F66D8D" w:rsidP="000A36CB">
      <w:pPr>
        <w:pStyle w:val="CalibriGrundtext"/>
        <w:tabs>
          <w:tab w:val="left" w:pos="1774"/>
        </w:tabs>
      </w:pPr>
    </w:p>
    <w:p w14:paraId="00BA9869" w14:textId="77777777" w:rsidR="001A1C9F" w:rsidRDefault="001A1C9F" w:rsidP="006E49F6">
      <w:pPr>
        <w:pStyle w:val="CalibriGrundtext"/>
        <w:tabs>
          <w:tab w:val="left" w:pos="1774"/>
        </w:tabs>
      </w:pPr>
    </w:p>
    <w:p w14:paraId="18612F42" w14:textId="77777777" w:rsidR="00C9689E" w:rsidRDefault="00C9689E" w:rsidP="006E49F6">
      <w:pPr>
        <w:pStyle w:val="CalibriGrundtext"/>
        <w:tabs>
          <w:tab w:val="left" w:pos="1774"/>
        </w:tabs>
      </w:pPr>
    </w:p>
    <w:p w14:paraId="65672472" w14:textId="77777777" w:rsidR="00500CE0" w:rsidRDefault="00500CE0" w:rsidP="006E49F6">
      <w:pPr>
        <w:pStyle w:val="CalibriGrundtext"/>
        <w:tabs>
          <w:tab w:val="left" w:pos="1774"/>
        </w:tabs>
      </w:pPr>
    </w:p>
    <w:p w14:paraId="48D9AE79" w14:textId="77777777" w:rsidR="006E49F6" w:rsidRDefault="006E49F6" w:rsidP="006E49F6">
      <w:pPr>
        <w:pStyle w:val="CalibriGrundtext"/>
        <w:tabs>
          <w:tab w:val="left" w:pos="1774"/>
        </w:tabs>
      </w:pPr>
    </w:p>
    <w:p w14:paraId="620739F7" w14:textId="77777777" w:rsidR="006E49F6" w:rsidRPr="00D15CD6" w:rsidRDefault="006E49F6" w:rsidP="006E49F6">
      <w:pPr>
        <w:pStyle w:val="CalibriGrundtext"/>
        <w:tabs>
          <w:tab w:val="left" w:pos="1774"/>
        </w:tabs>
      </w:pPr>
    </w:p>
    <w:p w14:paraId="4A4799B0" w14:textId="77777777" w:rsidR="008E43D9" w:rsidRPr="008D698D" w:rsidRDefault="008E43D9" w:rsidP="00B36B97">
      <w:pPr>
        <w:pStyle w:val="CalibriGrundtext"/>
      </w:pPr>
    </w:p>
    <w:sectPr w:rsidR="008E43D9" w:rsidRPr="008D698D" w:rsidSect="0038263E">
      <w:headerReference w:type="even" r:id="rId8"/>
      <w:headerReference w:type="default" r:id="rId9"/>
      <w:footerReference w:type="default" r:id="rId10"/>
      <w:pgSz w:w="11900" w:h="16840"/>
      <w:pgMar w:top="851" w:right="567" w:bottom="1418" w:left="1531" w:header="708" w:footer="708" w:gutter="0"/>
      <w:pgNumType w:chapStyle="1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70B248" w14:textId="77777777" w:rsidR="00757AEA" w:rsidRDefault="00757AEA" w:rsidP="00F413EA">
      <w:r>
        <w:separator/>
      </w:r>
    </w:p>
  </w:endnote>
  <w:endnote w:type="continuationSeparator" w:id="0">
    <w:p w14:paraId="0DDB6D15" w14:textId="77777777" w:rsidR="00757AEA" w:rsidRDefault="00757AEA" w:rsidP="00F41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altName w:val="Times"/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BF6E56" w14:textId="77777777" w:rsidR="00757AEA" w:rsidRDefault="00757AEA" w:rsidP="00A9260B">
    <w:pPr>
      <w:pStyle w:val="CalibriKopfFuss"/>
    </w:pPr>
    <w:r>
      <w:t xml:space="preserve">Hanspeter Schüpfer | Diakon </w:t>
    </w:r>
  </w:p>
  <w:p w14:paraId="0BF8A72C" w14:textId="77777777" w:rsidR="00757AEA" w:rsidRDefault="00757AEA" w:rsidP="00A9260B">
    <w:pPr>
      <w:pStyle w:val="CalibriKopfFuss"/>
    </w:pPr>
    <w:r>
      <w:t>Evangelische Kirchgmeinde Ermatingen | 8272 Ermatingen</w:t>
    </w:r>
  </w:p>
  <w:p w14:paraId="5D31F2DD" w14:textId="77777777" w:rsidR="00757AEA" w:rsidRDefault="00757AEA" w:rsidP="00A9260B">
    <w:pPr>
      <w:pStyle w:val="CalibriKopfFuss"/>
    </w:pPr>
    <w:r>
      <w:t>Hanspeter.schuepfer@evang-ermatingen.ch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DFD06D" w14:textId="77777777" w:rsidR="00757AEA" w:rsidRDefault="00757AEA" w:rsidP="00F413EA">
      <w:r>
        <w:separator/>
      </w:r>
    </w:p>
  </w:footnote>
  <w:footnote w:type="continuationSeparator" w:id="0">
    <w:p w14:paraId="13BCEBB8" w14:textId="77777777" w:rsidR="00757AEA" w:rsidRDefault="00757AEA" w:rsidP="00F413E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6E7720" w14:textId="77777777" w:rsidR="00757AEA" w:rsidRDefault="00757AEA" w:rsidP="00F45481">
    <w:pPr>
      <w:framePr w:wrap="around" w:vAnchor="text" w:hAnchor="margin" w:xAlign="right" w:y="1"/>
      <w:rPr>
        <w:rStyle w:val="Seitenzahl"/>
      </w:rPr>
    </w:pPr>
    <w:r>
      <w:rPr>
        <w:rStyle w:val="Seitenzahl"/>
        <w:rFonts w:hint="eastAsia"/>
      </w:rPr>
      <w:fldChar w:fldCharType="begin"/>
    </w:r>
    <w:r>
      <w:rPr>
        <w:rStyle w:val="Seitenzahl"/>
        <w:rFonts w:hint="eastAsia"/>
      </w:rPr>
      <w:instrText xml:space="preserve">PAGE  </w:instrText>
    </w:r>
    <w:r>
      <w:rPr>
        <w:rStyle w:val="Seitenzahl"/>
        <w:rFonts w:hint="eastAsia"/>
      </w:rPr>
      <w:fldChar w:fldCharType="end"/>
    </w:r>
  </w:p>
  <w:p w14:paraId="34DD064E" w14:textId="77777777" w:rsidR="00757AEA" w:rsidRDefault="00757AEA" w:rsidP="00F45481">
    <w:pPr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A88818" w14:textId="77777777" w:rsidR="00757AEA" w:rsidRDefault="00757AEA" w:rsidP="00F45481">
    <w:pPr>
      <w:framePr w:wrap="around" w:vAnchor="text" w:hAnchor="margin" w:xAlign="right" w:y="1"/>
      <w:rPr>
        <w:rStyle w:val="Seitenzahl"/>
      </w:rPr>
    </w:pPr>
    <w:r>
      <w:rPr>
        <w:rStyle w:val="Seitenzahl"/>
        <w:rFonts w:hint="eastAsia"/>
      </w:rPr>
      <w:fldChar w:fldCharType="begin"/>
    </w:r>
    <w:r>
      <w:rPr>
        <w:rStyle w:val="Seitenzahl"/>
        <w:rFonts w:hint="eastAsia"/>
      </w:rPr>
      <w:instrText xml:space="preserve">PAGE  </w:instrText>
    </w:r>
    <w:r>
      <w:rPr>
        <w:rStyle w:val="Seitenzahl"/>
        <w:rFonts w:hint="eastAsia"/>
      </w:rPr>
      <w:fldChar w:fldCharType="separate"/>
    </w:r>
    <w:r w:rsidR="007D0AB0">
      <w:rPr>
        <w:rStyle w:val="Seitenzahl"/>
        <w:noProof/>
      </w:rPr>
      <w:t>1</w:t>
    </w:r>
    <w:r>
      <w:rPr>
        <w:rStyle w:val="Seitenzahl"/>
        <w:rFonts w:hint="eastAsia"/>
      </w:rPr>
      <w:fldChar w:fldCharType="end"/>
    </w:r>
  </w:p>
  <w:p w14:paraId="0579CC53" w14:textId="77777777" w:rsidR="00757AEA" w:rsidRDefault="00757AEA" w:rsidP="00F45481">
    <w:pPr>
      <w:pStyle w:val="CalibriKopfFuss"/>
      <w:ind w:right="360"/>
    </w:pPr>
    <w:r>
      <w:t>Evangelische Kirchgemeinde Ermatingen</w:t>
    </w:r>
  </w:p>
  <w:p w14:paraId="2CA04A32" w14:textId="77777777" w:rsidR="00757AEA" w:rsidRDefault="00757AEA" w:rsidP="00A9260B">
    <w:pPr>
      <w:pStyle w:val="CalibriKopfFuss"/>
    </w:pPr>
    <w:r>
      <w:tab/>
    </w:r>
  </w:p>
  <w:p w14:paraId="1C4B22ED" w14:textId="77777777" w:rsidR="00757AEA" w:rsidRDefault="00757AEA" w:rsidP="00A9260B">
    <w:pPr>
      <w:pStyle w:val="CalibriKopfFus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embedSystemFonts/>
  <w:activeWritingStyle w:appName="MSWord" w:lang="de-DE" w:vendorID="64" w:dllVersion="131078" w:nlCheck="1" w:checkStyle="1"/>
  <w:activeWritingStyle w:appName="MSWord" w:lang="de-CH" w:vendorID="64" w:dllVersion="131078" w:nlCheck="1" w:checkStyle="1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9F6"/>
    <w:rsid w:val="000009D1"/>
    <w:rsid w:val="00000D42"/>
    <w:rsid w:val="000016AB"/>
    <w:rsid w:val="0000272A"/>
    <w:rsid w:val="00002A88"/>
    <w:rsid w:val="00004A8E"/>
    <w:rsid w:val="000070C7"/>
    <w:rsid w:val="000128AE"/>
    <w:rsid w:val="000131F2"/>
    <w:rsid w:val="00013903"/>
    <w:rsid w:val="000170FD"/>
    <w:rsid w:val="000219F8"/>
    <w:rsid w:val="00021DD4"/>
    <w:rsid w:val="00026D52"/>
    <w:rsid w:val="0003132A"/>
    <w:rsid w:val="00035A78"/>
    <w:rsid w:val="0004082D"/>
    <w:rsid w:val="00040EFB"/>
    <w:rsid w:val="0004162B"/>
    <w:rsid w:val="00041DDF"/>
    <w:rsid w:val="0004414F"/>
    <w:rsid w:val="00045334"/>
    <w:rsid w:val="00047347"/>
    <w:rsid w:val="00050B44"/>
    <w:rsid w:val="00051EB5"/>
    <w:rsid w:val="00054D05"/>
    <w:rsid w:val="00055302"/>
    <w:rsid w:val="00056FD7"/>
    <w:rsid w:val="00061447"/>
    <w:rsid w:val="00061E35"/>
    <w:rsid w:val="000646BE"/>
    <w:rsid w:val="000668B7"/>
    <w:rsid w:val="00070F25"/>
    <w:rsid w:val="000711CA"/>
    <w:rsid w:val="00072620"/>
    <w:rsid w:val="000729D5"/>
    <w:rsid w:val="000804AD"/>
    <w:rsid w:val="00080540"/>
    <w:rsid w:val="0008090D"/>
    <w:rsid w:val="00082E3A"/>
    <w:rsid w:val="000836AF"/>
    <w:rsid w:val="0008387F"/>
    <w:rsid w:val="000845EB"/>
    <w:rsid w:val="00094BE0"/>
    <w:rsid w:val="000962CB"/>
    <w:rsid w:val="000A1BD7"/>
    <w:rsid w:val="000A36CB"/>
    <w:rsid w:val="000A5212"/>
    <w:rsid w:val="000B2757"/>
    <w:rsid w:val="000B576A"/>
    <w:rsid w:val="000B5E37"/>
    <w:rsid w:val="000B7ADF"/>
    <w:rsid w:val="000C3BB3"/>
    <w:rsid w:val="000C4C31"/>
    <w:rsid w:val="000C5070"/>
    <w:rsid w:val="000C59F6"/>
    <w:rsid w:val="000C5ADA"/>
    <w:rsid w:val="000C60CD"/>
    <w:rsid w:val="000C70CC"/>
    <w:rsid w:val="000D05B4"/>
    <w:rsid w:val="000D1248"/>
    <w:rsid w:val="000D1F1C"/>
    <w:rsid w:val="000D25C9"/>
    <w:rsid w:val="000D333D"/>
    <w:rsid w:val="000D6040"/>
    <w:rsid w:val="000E05B0"/>
    <w:rsid w:val="000E377F"/>
    <w:rsid w:val="000E43B5"/>
    <w:rsid w:val="000E5A01"/>
    <w:rsid w:val="000E6C24"/>
    <w:rsid w:val="000F0D68"/>
    <w:rsid w:val="000F45B0"/>
    <w:rsid w:val="000F6C43"/>
    <w:rsid w:val="000F7504"/>
    <w:rsid w:val="00101329"/>
    <w:rsid w:val="00110657"/>
    <w:rsid w:val="0011145C"/>
    <w:rsid w:val="001137B1"/>
    <w:rsid w:val="00122169"/>
    <w:rsid w:val="00123A63"/>
    <w:rsid w:val="001274D2"/>
    <w:rsid w:val="00127CE0"/>
    <w:rsid w:val="00130E02"/>
    <w:rsid w:val="00130E43"/>
    <w:rsid w:val="00132073"/>
    <w:rsid w:val="0013409C"/>
    <w:rsid w:val="00134B96"/>
    <w:rsid w:val="00135C58"/>
    <w:rsid w:val="001374B7"/>
    <w:rsid w:val="001403A1"/>
    <w:rsid w:val="00141AF8"/>
    <w:rsid w:val="0014253A"/>
    <w:rsid w:val="001471EA"/>
    <w:rsid w:val="00150A97"/>
    <w:rsid w:val="001522C5"/>
    <w:rsid w:val="001527F6"/>
    <w:rsid w:val="00154C6E"/>
    <w:rsid w:val="00160092"/>
    <w:rsid w:val="0016038A"/>
    <w:rsid w:val="001710ED"/>
    <w:rsid w:val="001775A9"/>
    <w:rsid w:val="001777F9"/>
    <w:rsid w:val="0018223F"/>
    <w:rsid w:val="001828A6"/>
    <w:rsid w:val="001865FA"/>
    <w:rsid w:val="00186900"/>
    <w:rsid w:val="00186C5B"/>
    <w:rsid w:val="00186F0E"/>
    <w:rsid w:val="0019130F"/>
    <w:rsid w:val="001913CF"/>
    <w:rsid w:val="001919C9"/>
    <w:rsid w:val="00192BF0"/>
    <w:rsid w:val="00192C55"/>
    <w:rsid w:val="001942D4"/>
    <w:rsid w:val="001961AB"/>
    <w:rsid w:val="001971BF"/>
    <w:rsid w:val="001A1944"/>
    <w:rsid w:val="001A1C9F"/>
    <w:rsid w:val="001A1D75"/>
    <w:rsid w:val="001A25D3"/>
    <w:rsid w:val="001A2EDD"/>
    <w:rsid w:val="001A4200"/>
    <w:rsid w:val="001A4215"/>
    <w:rsid w:val="001A5A54"/>
    <w:rsid w:val="001A6D89"/>
    <w:rsid w:val="001A7A19"/>
    <w:rsid w:val="001B195A"/>
    <w:rsid w:val="001B24A0"/>
    <w:rsid w:val="001B2C35"/>
    <w:rsid w:val="001B4F45"/>
    <w:rsid w:val="001B5E11"/>
    <w:rsid w:val="001B7930"/>
    <w:rsid w:val="001C30C9"/>
    <w:rsid w:val="001C396D"/>
    <w:rsid w:val="001C50E0"/>
    <w:rsid w:val="001C5239"/>
    <w:rsid w:val="001C729F"/>
    <w:rsid w:val="001D027A"/>
    <w:rsid w:val="001D0F23"/>
    <w:rsid w:val="001D1A4B"/>
    <w:rsid w:val="001D1F78"/>
    <w:rsid w:val="001D2410"/>
    <w:rsid w:val="001D47ED"/>
    <w:rsid w:val="001D4E36"/>
    <w:rsid w:val="001D72F2"/>
    <w:rsid w:val="001D7E92"/>
    <w:rsid w:val="001E426F"/>
    <w:rsid w:val="001E4419"/>
    <w:rsid w:val="001E6E10"/>
    <w:rsid w:val="001E760B"/>
    <w:rsid w:val="001F575D"/>
    <w:rsid w:val="001F7BC1"/>
    <w:rsid w:val="00201B68"/>
    <w:rsid w:val="002078D8"/>
    <w:rsid w:val="002109FD"/>
    <w:rsid w:val="00210A44"/>
    <w:rsid w:val="00213E4B"/>
    <w:rsid w:val="00215098"/>
    <w:rsid w:val="00215CED"/>
    <w:rsid w:val="002168AB"/>
    <w:rsid w:val="00216F6A"/>
    <w:rsid w:val="00217697"/>
    <w:rsid w:val="002224E5"/>
    <w:rsid w:val="0022318B"/>
    <w:rsid w:val="0022395B"/>
    <w:rsid w:val="002252E1"/>
    <w:rsid w:val="002268E4"/>
    <w:rsid w:val="00227261"/>
    <w:rsid w:val="00230AAC"/>
    <w:rsid w:val="00234C31"/>
    <w:rsid w:val="00241AF7"/>
    <w:rsid w:val="0024336B"/>
    <w:rsid w:val="00243426"/>
    <w:rsid w:val="00247A8D"/>
    <w:rsid w:val="002503C1"/>
    <w:rsid w:val="00254270"/>
    <w:rsid w:val="002553BD"/>
    <w:rsid w:val="00261A05"/>
    <w:rsid w:val="002631F8"/>
    <w:rsid w:val="0026393D"/>
    <w:rsid w:val="00263F57"/>
    <w:rsid w:val="00264649"/>
    <w:rsid w:val="00266706"/>
    <w:rsid w:val="00266F1A"/>
    <w:rsid w:val="00270026"/>
    <w:rsid w:val="0027021E"/>
    <w:rsid w:val="00276E0C"/>
    <w:rsid w:val="00280347"/>
    <w:rsid w:val="002809C5"/>
    <w:rsid w:val="002828D5"/>
    <w:rsid w:val="00283F40"/>
    <w:rsid w:val="002846CD"/>
    <w:rsid w:val="0028492B"/>
    <w:rsid w:val="002853CA"/>
    <w:rsid w:val="00287E86"/>
    <w:rsid w:val="00287F07"/>
    <w:rsid w:val="002926D6"/>
    <w:rsid w:val="00292EC7"/>
    <w:rsid w:val="00297DCE"/>
    <w:rsid w:val="002A11CE"/>
    <w:rsid w:val="002A3120"/>
    <w:rsid w:val="002A4491"/>
    <w:rsid w:val="002A4DD9"/>
    <w:rsid w:val="002A5517"/>
    <w:rsid w:val="002A6E0D"/>
    <w:rsid w:val="002A7860"/>
    <w:rsid w:val="002B4192"/>
    <w:rsid w:val="002B5395"/>
    <w:rsid w:val="002B7E0C"/>
    <w:rsid w:val="002B7E74"/>
    <w:rsid w:val="002C01E5"/>
    <w:rsid w:val="002C3412"/>
    <w:rsid w:val="002C360A"/>
    <w:rsid w:val="002C7781"/>
    <w:rsid w:val="002C79F0"/>
    <w:rsid w:val="002D2CB1"/>
    <w:rsid w:val="002D47C6"/>
    <w:rsid w:val="002D5EFE"/>
    <w:rsid w:val="002D722B"/>
    <w:rsid w:val="002E2BA6"/>
    <w:rsid w:val="002E3909"/>
    <w:rsid w:val="002E40DF"/>
    <w:rsid w:val="002E4F81"/>
    <w:rsid w:val="002E5E4E"/>
    <w:rsid w:val="002F06DA"/>
    <w:rsid w:val="002F0B36"/>
    <w:rsid w:val="002F286B"/>
    <w:rsid w:val="002F40FA"/>
    <w:rsid w:val="002F47A7"/>
    <w:rsid w:val="002F4CC0"/>
    <w:rsid w:val="0030233B"/>
    <w:rsid w:val="00305402"/>
    <w:rsid w:val="003112A1"/>
    <w:rsid w:val="0031175A"/>
    <w:rsid w:val="0031513C"/>
    <w:rsid w:val="003209C5"/>
    <w:rsid w:val="00320B29"/>
    <w:rsid w:val="00321EDA"/>
    <w:rsid w:val="00326BAF"/>
    <w:rsid w:val="0033031B"/>
    <w:rsid w:val="003304E8"/>
    <w:rsid w:val="00331050"/>
    <w:rsid w:val="00331896"/>
    <w:rsid w:val="00332205"/>
    <w:rsid w:val="00332DC3"/>
    <w:rsid w:val="00334D78"/>
    <w:rsid w:val="003357AC"/>
    <w:rsid w:val="00337E21"/>
    <w:rsid w:val="00341735"/>
    <w:rsid w:val="00344550"/>
    <w:rsid w:val="00345178"/>
    <w:rsid w:val="003458D1"/>
    <w:rsid w:val="0034632C"/>
    <w:rsid w:val="00346899"/>
    <w:rsid w:val="00347A0A"/>
    <w:rsid w:val="00350AA1"/>
    <w:rsid w:val="00351C2B"/>
    <w:rsid w:val="00352EB0"/>
    <w:rsid w:val="00352FFE"/>
    <w:rsid w:val="00353DD3"/>
    <w:rsid w:val="0035597B"/>
    <w:rsid w:val="00357C87"/>
    <w:rsid w:val="003601D1"/>
    <w:rsid w:val="003627FE"/>
    <w:rsid w:val="00363CC1"/>
    <w:rsid w:val="00364119"/>
    <w:rsid w:val="00364D7A"/>
    <w:rsid w:val="00370172"/>
    <w:rsid w:val="00370B4F"/>
    <w:rsid w:val="003711AA"/>
    <w:rsid w:val="00371E59"/>
    <w:rsid w:val="00372428"/>
    <w:rsid w:val="00373BED"/>
    <w:rsid w:val="00374687"/>
    <w:rsid w:val="00375ABC"/>
    <w:rsid w:val="00377986"/>
    <w:rsid w:val="0038263E"/>
    <w:rsid w:val="00383D1C"/>
    <w:rsid w:val="00384019"/>
    <w:rsid w:val="00385D4D"/>
    <w:rsid w:val="003864F1"/>
    <w:rsid w:val="00387001"/>
    <w:rsid w:val="003873F1"/>
    <w:rsid w:val="0038763A"/>
    <w:rsid w:val="003878B3"/>
    <w:rsid w:val="00391E7B"/>
    <w:rsid w:val="00393B54"/>
    <w:rsid w:val="00395D5B"/>
    <w:rsid w:val="0039611E"/>
    <w:rsid w:val="003972E7"/>
    <w:rsid w:val="00397903"/>
    <w:rsid w:val="003A27B2"/>
    <w:rsid w:val="003A303B"/>
    <w:rsid w:val="003A42C8"/>
    <w:rsid w:val="003A507C"/>
    <w:rsid w:val="003A6849"/>
    <w:rsid w:val="003A7813"/>
    <w:rsid w:val="003B2647"/>
    <w:rsid w:val="003B6804"/>
    <w:rsid w:val="003B6D65"/>
    <w:rsid w:val="003C2C02"/>
    <w:rsid w:val="003C30D2"/>
    <w:rsid w:val="003C4670"/>
    <w:rsid w:val="003C4D7E"/>
    <w:rsid w:val="003C5D0A"/>
    <w:rsid w:val="003C671D"/>
    <w:rsid w:val="003C7426"/>
    <w:rsid w:val="003C7EDF"/>
    <w:rsid w:val="003D1300"/>
    <w:rsid w:val="003D77F3"/>
    <w:rsid w:val="003E19A3"/>
    <w:rsid w:val="003E33D0"/>
    <w:rsid w:val="003E632E"/>
    <w:rsid w:val="003E71A8"/>
    <w:rsid w:val="003F267A"/>
    <w:rsid w:val="003F536A"/>
    <w:rsid w:val="00400B73"/>
    <w:rsid w:val="004014AE"/>
    <w:rsid w:val="00401CC0"/>
    <w:rsid w:val="00401F91"/>
    <w:rsid w:val="004020F9"/>
    <w:rsid w:val="004024A9"/>
    <w:rsid w:val="00402972"/>
    <w:rsid w:val="004038EF"/>
    <w:rsid w:val="0040583D"/>
    <w:rsid w:val="0040737F"/>
    <w:rsid w:val="00407405"/>
    <w:rsid w:val="004105BF"/>
    <w:rsid w:val="004106E1"/>
    <w:rsid w:val="00410FFD"/>
    <w:rsid w:val="0041224E"/>
    <w:rsid w:val="00413253"/>
    <w:rsid w:val="00413A97"/>
    <w:rsid w:val="00416DB7"/>
    <w:rsid w:val="00417E73"/>
    <w:rsid w:val="00422B8A"/>
    <w:rsid w:val="004239C7"/>
    <w:rsid w:val="00424100"/>
    <w:rsid w:val="00424996"/>
    <w:rsid w:val="00425ACC"/>
    <w:rsid w:val="00425F40"/>
    <w:rsid w:val="00426438"/>
    <w:rsid w:val="004277C8"/>
    <w:rsid w:val="00427D05"/>
    <w:rsid w:val="00427E74"/>
    <w:rsid w:val="004332E5"/>
    <w:rsid w:val="00433CC9"/>
    <w:rsid w:val="0043635D"/>
    <w:rsid w:val="004365A9"/>
    <w:rsid w:val="004402F5"/>
    <w:rsid w:val="00441469"/>
    <w:rsid w:val="004476D8"/>
    <w:rsid w:val="00447D03"/>
    <w:rsid w:val="00450D5F"/>
    <w:rsid w:val="00450FAF"/>
    <w:rsid w:val="00451C55"/>
    <w:rsid w:val="00454D80"/>
    <w:rsid w:val="00455427"/>
    <w:rsid w:val="00456CB2"/>
    <w:rsid w:val="00456E70"/>
    <w:rsid w:val="004571FF"/>
    <w:rsid w:val="004612A3"/>
    <w:rsid w:val="004620DB"/>
    <w:rsid w:val="00463BFF"/>
    <w:rsid w:val="00470E25"/>
    <w:rsid w:val="004732B2"/>
    <w:rsid w:val="00474DBF"/>
    <w:rsid w:val="0047593A"/>
    <w:rsid w:val="00477499"/>
    <w:rsid w:val="00482E34"/>
    <w:rsid w:val="004854D0"/>
    <w:rsid w:val="00486338"/>
    <w:rsid w:val="0048653D"/>
    <w:rsid w:val="004867A4"/>
    <w:rsid w:val="00490DE3"/>
    <w:rsid w:val="00491FA6"/>
    <w:rsid w:val="0049224D"/>
    <w:rsid w:val="00493A48"/>
    <w:rsid w:val="00494774"/>
    <w:rsid w:val="004A1354"/>
    <w:rsid w:val="004A49AB"/>
    <w:rsid w:val="004B0F79"/>
    <w:rsid w:val="004B1864"/>
    <w:rsid w:val="004B3907"/>
    <w:rsid w:val="004B657A"/>
    <w:rsid w:val="004B6CF9"/>
    <w:rsid w:val="004B6E06"/>
    <w:rsid w:val="004B6F94"/>
    <w:rsid w:val="004C09AC"/>
    <w:rsid w:val="004C176A"/>
    <w:rsid w:val="004C1975"/>
    <w:rsid w:val="004C6952"/>
    <w:rsid w:val="004C7460"/>
    <w:rsid w:val="004C785E"/>
    <w:rsid w:val="004D12DD"/>
    <w:rsid w:val="004D4C65"/>
    <w:rsid w:val="004D4CEC"/>
    <w:rsid w:val="004D506E"/>
    <w:rsid w:val="004D5C63"/>
    <w:rsid w:val="004D6F8E"/>
    <w:rsid w:val="004D722E"/>
    <w:rsid w:val="004D7308"/>
    <w:rsid w:val="004E07E3"/>
    <w:rsid w:val="004E117C"/>
    <w:rsid w:val="004E3B3F"/>
    <w:rsid w:val="004E4B56"/>
    <w:rsid w:val="004F1464"/>
    <w:rsid w:val="004F2574"/>
    <w:rsid w:val="004F4478"/>
    <w:rsid w:val="004F62E8"/>
    <w:rsid w:val="004F77FA"/>
    <w:rsid w:val="00500049"/>
    <w:rsid w:val="00500CE0"/>
    <w:rsid w:val="0050277E"/>
    <w:rsid w:val="0050308A"/>
    <w:rsid w:val="005043A2"/>
    <w:rsid w:val="005055BC"/>
    <w:rsid w:val="0050589A"/>
    <w:rsid w:val="00505AC0"/>
    <w:rsid w:val="00507F05"/>
    <w:rsid w:val="00507F63"/>
    <w:rsid w:val="00512471"/>
    <w:rsid w:val="005126F7"/>
    <w:rsid w:val="00515A76"/>
    <w:rsid w:val="005207C3"/>
    <w:rsid w:val="00520E9A"/>
    <w:rsid w:val="00520F7C"/>
    <w:rsid w:val="00523A7D"/>
    <w:rsid w:val="005269BE"/>
    <w:rsid w:val="00526C91"/>
    <w:rsid w:val="005313D5"/>
    <w:rsid w:val="00533678"/>
    <w:rsid w:val="00535491"/>
    <w:rsid w:val="005405B3"/>
    <w:rsid w:val="00540C98"/>
    <w:rsid w:val="00540D2B"/>
    <w:rsid w:val="0054229B"/>
    <w:rsid w:val="00543366"/>
    <w:rsid w:val="00543AC9"/>
    <w:rsid w:val="005446AA"/>
    <w:rsid w:val="005518E0"/>
    <w:rsid w:val="00553247"/>
    <w:rsid w:val="0055716B"/>
    <w:rsid w:val="00560D86"/>
    <w:rsid w:val="00562CCF"/>
    <w:rsid w:val="0056648B"/>
    <w:rsid w:val="005710DB"/>
    <w:rsid w:val="00575CAA"/>
    <w:rsid w:val="0058535A"/>
    <w:rsid w:val="005868CD"/>
    <w:rsid w:val="00592E65"/>
    <w:rsid w:val="0059580C"/>
    <w:rsid w:val="005A0B7A"/>
    <w:rsid w:val="005A36C5"/>
    <w:rsid w:val="005A404D"/>
    <w:rsid w:val="005A4E13"/>
    <w:rsid w:val="005A58F0"/>
    <w:rsid w:val="005A7FE1"/>
    <w:rsid w:val="005B1C41"/>
    <w:rsid w:val="005B36EE"/>
    <w:rsid w:val="005B5D5F"/>
    <w:rsid w:val="005B680F"/>
    <w:rsid w:val="005B778E"/>
    <w:rsid w:val="005C01A2"/>
    <w:rsid w:val="005C1AF4"/>
    <w:rsid w:val="005D398F"/>
    <w:rsid w:val="005D489E"/>
    <w:rsid w:val="005D6452"/>
    <w:rsid w:val="005D68DC"/>
    <w:rsid w:val="005D7103"/>
    <w:rsid w:val="005D7C08"/>
    <w:rsid w:val="005D7CB9"/>
    <w:rsid w:val="005E1324"/>
    <w:rsid w:val="005E38F7"/>
    <w:rsid w:val="005E3E9D"/>
    <w:rsid w:val="005E5DF6"/>
    <w:rsid w:val="005E7765"/>
    <w:rsid w:val="005F14C2"/>
    <w:rsid w:val="005F7CE8"/>
    <w:rsid w:val="00602528"/>
    <w:rsid w:val="00604739"/>
    <w:rsid w:val="00605396"/>
    <w:rsid w:val="00605951"/>
    <w:rsid w:val="00606947"/>
    <w:rsid w:val="00610AAE"/>
    <w:rsid w:val="00610FF6"/>
    <w:rsid w:val="006124E7"/>
    <w:rsid w:val="00612BC6"/>
    <w:rsid w:val="00614475"/>
    <w:rsid w:val="006160F2"/>
    <w:rsid w:val="00621DEB"/>
    <w:rsid w:val="00623087"/>
    <w:rsid w:val="006306BD"/>
    <w:rsid w:val="00635561"/>
    <w:rsid w:val="0064049B"/>
    <w:rsid w:val="006404F8"/>
    <w:rsid w:val="00641B10"/>
    <w:rsid w:val="00641F25"/>
    <w:rsid w:val="00644A89"/>
    <w:rsid w:val="00645EE0"/>
    <w:rsid w:val="00646706"/>
    <w:rsid w:val="00646F1D"/>
    <w:rsid w:val="006519DA"/>
    <w:rsid w:val="00652082"/>
    <w:rsid w:val="006529B4"/>
    <w:rsid w:val="006534EB"/>
    <w:rsid w:val="006535B2"/>
    <w:rsid w:val="006542FC"/>
    <w:rsid w:val="0065708D"/>
    <w:rsid w:val="0065756B"/>
    <w:rsid w:val="00661B18"/>
    <w:rsid w:val="0066215F"/>
    <w:rsid w:val="006623D0"/>
    <w:rsid w:val="006627FD"/>
    <w:rsid w:val="00664B00"/>
    <w:rsid w:val="0067341A"/>
    <w:rsid w:val="00677104"/>
    <w:rsid w:val="00680E08"/>
    <w:rsid w:val="00683A0E"/>
    <w:rsid w:val="00684E14"/>
    <w:rsid w:val="00685DCE"/>
    <w:rsid w:val="00685ED4"/>
    <w:rsid w:val="00686A8C"/>
    <w:rsid w:val="00692066"/>
    <w:rsid w:val="0069231C"/>
    <w:rsid w:val="00693100"/>
    <w:rsid w:val="006932D0"/>
    <w:rsid w:val="006974A2"/>
    <w:rsid w:val="006A07E1"/>
    <w:rsid w:val="006A3007"/>
    <w:rsid w:val="006A302D"/>
    <w:rsid w:val="006A7A1D"/>
    <w:rsid w:val="006B06E2"/>
    <w:rsid w:val="006B1594"/>
    <w:rsid w:val="006B1984"/>
    <w:rsid w:val="006B1C46"/>
    <w:rsid w:val="006B2E1F"/>
    <w:rsid w:val="006B3CF9"/>
    <w:rsid w:val="006B5989"/>
    <w:rsid w:val="006B5C7F"/>
    <w:rsid w:val="006B5D84"/>
    <w:rsid w:val="006B6474"/>
    <w:rsid w:val="006C0586"/>
    <w:rsid w:val="006C4099"/>
    <w:rsid w:val="006C611A"/>
    <w:rsid w:val="006C716D"/>
    <w:rsid w:val="006D26FE"/>
    <w:rsid w:val="006D4443"/>
    <w:rsid w:val="006D46CC"/>
    <w:rsid w:val="006E49F6"/>
    <w:rsid w:val="006E533D"/>
    <w:rsid w:val="006E74CA"/>
    <w:rsid w:val="006E7FC4"/>
    <w:rsid w:val="006F02E7"/>
    <w:rsid w:val="006F19B6"/>
    <w:rsid w:val="006F258D"/>
    <w:rsid w:val="006F2F70"/>
    <w:rsid w:val="006F74D7"/>
    <w:rsid w:val="0070029A"/>
    <w:rsid w:val="0070031C"/>
    <w:rsid w:val="00700434"/>
    <w:rsid w:val="0070381D"/>
    <w:rsid w:val="00704725"/>
    <w:rsid w:val="00705189"/>
    <w:rsid w:val="0071234B"/>
    <w:rsid w:val="00717110"/>
    <w:rsid w:val="0071717B"/>
    <w:rsid w:val="0071727C"/>
    <w:rsid w:val="007232A0"/>
    <w:rsid w:val="00723E35"/>
    <w:rsid w:val="00725000"/>
    <w:rsid w:val="00725B3D"/>
    <w:rsid w:val="00726F4A"/>
    <w:rsid w:val="007305BB"/>
    <w:rsid w:val="00730ACD"/>
    <w:rsid w:val="00733F0F"/>
    <w:rsid w:val="00735431"/>
    <w:rsid w:val="0073556C"/>
    <w:rsid w:val="007357A6"/>
    <w:rsid w:val="00736C77"/>
    <w:rsid w:val="00740746"/>
    <w:rsid w:val="00742A4B"/>
    <w:rsid w:val="007442B5"/>
    <w:rsid w:val="007444E2"/>
    <w:rsid w:val="0075003F"/>
    <w:rsid w:val="0075071A"/>
    <w:rsid w:val="00751E9E"/>
    <w:rsid w:val="0075230A"/>
    <w:rsid w:val="00752E54"/>
    <w:rsid w:val="0075786F"/>
    <w:rsid w:val="00757AEA"/>
    <w:rsid w:val="00761717"/>
    <w:rsid w:val="0076227E"/>
    <w:rsid w:val="00763A5D"/>
    <w:rsid w:val="00765913"/>
    <w:rsid w:val="00765BF0"/>
    <w:rsid w:val="00766854"/>
    <w:rsid w:val="00767E51"/>
    <w:rsid w:val="00770CEF"/>
    <w:rsid w:val="00772C6C"/>
    <w:rsid w:val="00773565"/>
    <w:rsid w:val="00775EC2"/>
    <w:rsid w:val="00781394"/>
    <w:rsid w:val="0078140A"/>
    <w:rsid w:val="00781A6B"/>
    <w:rsid w:val="00783464"/>
    <w:rsid w:val="007856A0"/>
    <w:rsid w:val="00787C9A"/>
    <w:rsid w:val="00791C15"/>
    <w:rsid w:val="007939BA"/>
    <w:rsid w:val="007940EB"/>
    <w:rsid w:val="00795140"/>
    <w:rsid w:val="007977FA"/>
    <w:rsid w:val="007A023E"/>
    <w:rsid w:val="007A2561"/>
    <w:rsid w:val="007B0885"/>
    <w:rsid w:val="007B1C3B"/>
    <w:rsid w:val="007B3FE7"/>
    <w:rsid w:val="007B42F0"/>
    <w:rsid w:val="007B5993"/>
    <w:rsid w:val="007B6F8E"/>
    <w:rsid w:val="007C0274"/>
    <w:rsid w:val="007C0F2E"/>
    <w:rsid w:val="007C1811"/>
    <w:rsid w:val="007C3457"/>
    <w:rsid w:val="007C501B"/>
    <w:rsid w:val="007C5583"/>
    <w:rsid w:val="007C78D3"/>
    <w:rsid w:val="007D0AAC"/>
    <w:rsid w:val="007D0AB0"/>
    <w:rsid w:val="007D1815"/>
    <w:rsid w:val="007D4CCA"/>
    <w:rsid w:val="007D6D9F"/>
    <w:rsid w:val="007E0DDA"/>
    <w:rsid w:val="007E1374"/>
    <w:rsid w:val="007E27C7"/>
    <w:rsid w:val="007E79BD"/>
    <w:rsid w:val="007E7FA3"/>
    <w:rsid w:val="007F076A"/>
    <w:rsid w:val="007F0E44"/>
    <w:rsid w:val="008015B1"/>
    <w:rsid w:val="00802A9C"/>
    <w:rsid w:val="00803F46"/>
    <w:rsid w:val="00803FFC"/>
    <w:rsid w:val="0081184D"/>
    <w:rsid w:val="00816831"/>
    <w:rsid w:val="00816C0C"/>
    <w:rsid w:val="0082106F"/>
    <w:rsid w:val="00821E0B"/>
    <w:rsid w:val="00823011"/>
    <w:rsid w:val="00824529"/>
    <w:rsid w:val="00825D11"/>
    <w:rsid w:val="008265AF"/>
    <w:rsid w:val="0083037B"/>
    <w:rsid w:val="00830F37"/>
    <w:rsid w:val="00833143"/>
    <w:rsid w:val="008345F3"/>
    <w:rsid w:val="00837D9C"/>
    <w:rsid w:val="00841367"/>
    <w:rsid w:val="00841471"/>
    <w:rsid w:val="00842EAB"/>
    <w:rsid w:val="00843925"/>
    <w:rsid w:val="0084427C"/>
    <w:rsid w:val="0084444D"/>
    <w:rsid w:val="00844E16"/>
    <w:rsid w:val="0084507E"/>
    <w:rsid w:val="008456C1"/>
    <w:rsid w:val="00845B05"/>
    <w:rsid w:val="0084745D"/>
    <w:rsid w:val="0084773F"/>
    <w:rsid w:val="00850076"/>
    <w:rsid w:val="008511EB"/>
    <w:rsid w:val="00851A42"/>
    <w:rsid w:val="008543AE"/>
    <w:rsid w:val="00854F35"/>
    <w:rsid w:val="00854FC8"/>
    <w:rsid w:val="008553FD"/>
    <w:rsid w:val="00861C75"/>
    <w:rsid w:val="00862156"/>
    <w:rsid w:val="008635D5"/>
    <w:rsid w:val="00863CBB"/>
    <w:rsid w:val="008665DD"/>
    <w:rsid w:val="00870399"/>
    <w:rsid w:val="00874374"/>
    <w:rsid w:val="00875D26"/>
    <w:rsid w:val="0087612F"/>
    <w:rsid w:val="00877771"/>
    <w:rsid w:val="00877F9C"/>
    <w:rsid w:val="008813CF"/>
    <w:rsid w:val="00881E5E"/>
    <w:rsid w:val="00886385"/>
    <w:rsid w:val="008900CA"/>
    <w:rsid w:val="00891291"/>
    <w:rsid w:val="00891509"/>
    <w:rsid w:val="00891813"/>
    <w:rsid w:val="00891817"/>
    <w:rsid w:val="00892FB3"/>
    <w:rsid w:val="00894CEF"/>
    <w:rsid w:val="00895F9A"/>
    <w:rsid w:val="008961F4"/>
    <w:rsid w:val="00897A1E"/>
    <w:rsid w:val="00897CFC"/>
    <w:rsid w:val="008A49C6"/>
    <w:rsid w:val="008A7CEB"/>
    <w:rsid w:val="008B0686"/>
    <w:rsid w:val="008B45A8"/>
    <w:rsid w:val="008C0737"/>
    <w:rsid w:val="008D12C0"/>
    <w:rsid w:val="008D187B"/>
    <w:rsid w:val="008D18FE"/>
    <w:rsid w:val="008D2A0D"/>
    <w:rsid w:val="008D698D"/>
    <w:rsid w:val="008D7CCD"/>
    <w:rsid w:val="008E0B55"/>
    <w:rsid w:val="008E2AF4"/>
    <w:rsid w:val="008E43D9"/>
    <w:rsid w:val="008F1D1D"/>
    <w:rsid w:val="008F25A6"/>
    <w:rsid w:val="008F6DC9"/>
    <w:rsid w:val="00900A58"/>
    <w:rsid w:val="00901DE5"/>
    <w:rsid w:val="00902D79"/>
    <w:rsid w:val="00903039"/>
    <w:rsid w:val="00904FFF"/>
    <w:rsid w:val="00905631"/>
    <w:rsid w:val="009057F0"/>
    <w:rsid w:val="009117B1"/>
    <w:rsid w:val="00912D8F"/>
    <w:rsid w:val="00912F2C"/>
    <w:rsid w:val="0091336D"/>
    <w:rsid w:val="0091583D"/>
    <w:rsid w:val="009163B8"/>
    <w:rsid w:val="00920506"/>
    <w:rsid w:val="00920733"/>
    <w:rsid w:val="00920EE1"/>
    <w:rsid w:val="00926055"/>
    <w:rsid w:val="00927F70"/>
    <w:rsid w:val="00933724"/>
    <w:rsid w:val="0093487E"/>
    <w:rsid w:val="00934E12"/>
    <w:rsid w:val="009358B1"/>
    <w:rsid w:val="00936262"/>
    <w:rsid w:val="00941151"/>
    <w:rsid w:val="00941578"/>
    <w:rsid w:val="00941798"/>
    <w:rsid w:val="00941DE5"/>
    <w:rsid w:val="00941F22"/>
    <w:rsid w:val="00943C77"/>
    <w:rsid w:val="00946FC0"/>
    <w:rsid w:val="009557C0"/>
    <w:rsid w:val="00957E66"/>
    <w:rsid w:val="00960B38"/>
    <w:rsid w:val="00962679"/>
    <w:rsid w:val="00963AFD"/>
    <w:rsid w:val="009667D9"/>
    <w:rsid w:val="00975052"/>
    <w:rsid w:val="009754D6"/>
    <w:rsid w:val="00975DFA"/>
    <w:rsid w:val="0097687B"/>
    <w:rsid w:val="00983018"/>
    <w:rsid w:val="0098347B"/>
    <w:rsid w:val="0098373E"/>
    <w:rsid w:val="00984973"/>
    <w:rsid w:val="00985A73"/>
    <w:rsid w:val="00990334"/>
    <w:rsid w:val="009928E5"/>
    <w:rsid w:val="009945A1"/>
    <w:rsid w:val="00994819"/>
    <w:rsid w:val="009953BB"/>
    <w:rsid w:val="00997823"/>
    <w:rsid w:val="00997AF0"/>
    <w:rsid w:val="009A4CE7"/>
    <w:rsid w:val="009A5010"/>
    <w:rsid w:val="009A6880"/>
    <w:rsid w:val="009B089E"/>
    <w:rsid w:val="009B188B"/>
    <w:rsid w:val="009B3204"/>
    <w:rsid w:val="009B4E9A"/>
    <w:rsid w:val="009B4F3F"/>
    <w:rsid w:val="009C033B"/>
    <w:rsid w:val="009C1343"/>
    <w:rsid w:val="009C16E8"/>
    <w:rsid w:val="009C1EBF"/>
    <w:rsid w:val="009C23DC"/>
    <w:rsid w:val="009C5D2F"/>
    <w:rsid w:val="009D000C"/>
    <w:rsid w:val="009D32C2"/>
    <w:rsid w:val="009D3878"/>
    <w:rsid w:val="009D3A23"/>
    <w:rsid w:val="009E4FDE"/>
    <w:rsid w:val="009E6931"/>
    <w:rsid w:val="009E6B5E"/>
    <w:rsid w:val="009E75B0"/>
    <w:rsid w:val="009F1B47"/>
    <w:rsid w:val="009F2BC9"/>
    <w:rsid w:val="009F4CCD"/>
    <w:rsid w:val="009F6795"/>
    <w:rsid w:val="009F7148"/>
    <w:rsid w:val="009F7686"/>
    <w:rsid w:val="00A000F3"/>
    <w:rsid w:val="00A0092D"/>
    <w:rsid w:val="00A031A3"/>
    <w:rsid w:val="00A039FC"/>
    <w:rsid w:val="00A05487"/>
    <w:rsid w:val="00A1237B"/>
    <w:rsid w:val="00A125E9"/>
    <w:rsid w:val="00A137D2"/>
    <w:rsid w:val="00A13DF0"/>
    <w:rsid w:val="00A15F59"/>
    <w:rsid w:val="00A1798C"/>
    <w:rsid w:val="00A20748"/>
    <w:rsid w:val="00A21169"/>
    <w:rsid w:val="00A21401"/>
    <w:rsid w:val="00A235F3"/>
    <w:rsid w:val="00A23D0C"/>
    <w:rsid w:val="00A2679C"/>
    <w:rsid w:val="00A31861"/>
    <w:rsid w:val="00A34CCF"/>
    <w:rsid w:val="00A364A0"/>
    <w:rsid w:val="00A36A31"/>
    <w:rsid w:val="00A41AA5"/>
    <w:rsid w:val="00A41B0C"/>
    <w:rsid w:val="00A42306"/>
    <w:rsid w:val="00A4313C"/>
    <w:rsid w:val="00A45BCF"/>
    <w:rsid w:val="00A46E44"/>
    <w:rsid w:val="00A475AC"/>
    <w:rsid w:val="00A47C04"/>
    <w:rsid w:val="00A51127"/>
    <w:rsid w:val="00A635A9"/>
    <w:rsid w:val="00A6479A"/>
    <w:rsid w:val="00A64EB4"/>
    <w:rsid w:val="00A64EF9"/>
    <w:rsid w:val="00A66704"/>
    <w:rsid w:val="00A66785"/>
    <w:rsid w:val="00A67AA3"/>
    <w:rsid w:val="00A752C3"/>
    <w:rsid w:val="00A7539A"/>
    <w:rsid w:val="00A76AE9"/>
    <w:rsid w:val="00A77148"/>
    <w:rsid w:val="00A77531"/>
    <w:rsid w:val="00A81A04"/>
    <w:rsid w:val="00A8226D"/>
    <w:rsid w:val="00A84660"/>
    <w:rsid w:val="00A86303"/>
    <w:rsid w:val="00A9230F"/>
    <w:rsid w:val="00A9260B"/>
    <w:rsid w:val="00A92C91"/>
    <w:rsid w:val="00A94AA8"/>
    <w:rsid w:val="00A964A7"/>
    <w:rsid w:val="00A96CD8"/>
    <w:rsid w:val="00AA494F"/>
    <w:rsid w:val="00AA4C8C"/>
    <w:rsid w:val="00AA7946"/>
    <w:rsid w:val="00AB26AE"/>
    <w:rsid w:val="00AB26BA"/>
    <w:rsid w:val="00AB3030"/>
    <w:rsid w:val="00AB3586"/>
    <w:rsid w:val="00AB4DFA"/>
    <w:rsid w:val="00AB60D6"/>
    <w:rsid w:val="00AB6140"/>
    <w:rsid w:val="00AB6AAB"/>
    <w:rsid w:val="00AB6FF1"/>
    <w:rsid w:val="00AB7EA6"/>
    <w:rsid w:val="00AC0A17"/>
    <w:rsid w:val="00AC2C4E"/>
    <w:rsid w:val="00AD0174"/>
    <w:rsid w:val="00AD0871"/>
    <w:rsid w:val="00AD0F41"/>
    <w:rsid w:val="00AD29E0"/>
    <w:rsid w:val="00AD2B4B"/>
    <w:rsid w:val="00AD51D4"/>
    <w:rsid w:val="00AD5C1E"/>
    <w:rsid w:val="00AD6C03"/>
    <w:rsid w:val="00AD7546"/>
    <w:rsid w:val="00AD774E"/>
    <w:rsid w:val="00AE0B2D"/>
    <w:rsid w:val="00AE1BB8"/>
    <w:rsid w:val="00AE1E6A"/>
    <w:rsid w:val="00AE2923"/>
    <w:rsid w:val="00AE48EC"/>
    <w:rsid w:val="00AE54F0"/>
    <w:rsid w:val="00AE5AA7"/>
    <w:rsid w:val="00AE6094"/>
    <w:rsid w:val="00AF21E0"/>
    <w:rsid w:val="00AF42FC"/>
    <w:rsid w:val="00AF4B09"/>
    <w:rsid w:val="00AF5E35"/>
    <w:rsid w:val="00B003BD"/>
    <w:rsid w:val="00B00D49"/>
    <w:rsid w:val="00B01F22"/>
    <w:rsid w:val="00B02C36"/>
    <w:rsid w:val="00B02D4E"/>
    <w:rsid w:val="00B038B5"/>
    <w:rsid w:val="00B04A3A"/>
    <w:rsid w:val="00B05AB7"/>
    <w:rsid w:val="00B05B68"/>
    <w:rsid w:val="00B1004F"/>
    <w:rsid w:val="00B1299F"/>
    <w:rsid w:val="00B12ABE"/>
    <w:rsid w:val="00B16BEB"/>
    <w:rsid w:val="00B20BE3"/>
    <w:rsid w:val="00B21EDC"/>
    <w:rsid w:val="00B30C83"/>
    <w:rsid w:val="00B3286A"/>
    <w:rsid w:val="00B32F2F"/>
    <w:rsid w:val="00B338BE"/>
    <w:rsid w:val="00B36B97"/>
    <w:rsid w:val="00B433CC"/>
    <w:rsid w:val="00B47416"/>
    <w:rsid w:val="00B5098E"/>
    <w:rsid w:val="00B5302D"/>
    <w:rsid w:val="00B53352"/>
    <w:rsid w:val="00B53822"/>
    <w:rsid w:val="00B550F4"/>
    <w:rsid w:val="00B61E71"/>
    <w:rsid w:val="00B6279F"/>
    <w:rsid w:val="00B63A4D"/>
    <w:rsid w:val="00B64801"/>
    <w:rsid w:val="00B6506C"/>
    <w:rsid w:val="00B65642"/>
    <w:rsid w:val="00B65D4A"/>
    <w:rsid w:val="00B7058A"/>
    <w:rsid w:val="00B7174F"/>
    <w:rsid w:val="00B7413F"/>
    <w:rsid w:val="00B76F50"/>
    <w:rsid w:val="00B77BC1"/>
    <w:rsid w:val="00B8044D"/>
    <w:rsid w:val="00B8292A"/>
    <w:rsid w:val="00B8293A"/>
    <w:rsid w:val="00B856C6"/>
    <w:rsid w:val="00B8666E"/>
    <w:rsid w:val="00B877A3"/>
    <w:rsid w:val="00B93C79"/>
    <w:rsid w:val="00B93D3E"/>
    <w:rsid w:val="00B971AD"/>
    <w:rsid w:val="00B97D49"/>
    <w:rsid w:val="00BA0669"/>
    <w:rsid w:val="00BA15E8"/>
    <w:rsid w:val="00BA1DD6"/>
    <w:rsid w:val="00BA3635"/>
    <w:rsid w:val="00BA60FA"/>
    <w:rsid w:val="00BB2A76"/>
    <w:rsid w:val="00BB2B49"/>
    <w:rsid w:val="00BB2D19"/>
    <w:rsid w:val="00BB4592"/>
    <w:rsid w:val="00BB6A8E"/>
    <w:rsid w:val="00BC08C9"/>
    <w:rsid w:val="00BC24F6"/>
    <w:rsid w:val="00BC369C"/>
    <w:rsid w:val="00BD04F8"/>
    <w:rsid w:val="00BD1BF3"/>
    <w:rsid w:val="00BD6386"/>
    <w:rsid w:val="00BD7A16"/>
    <w:rsid w:val="00BE1AA7"/>
    <w:rsid w:val="00BE397B"/>
    <w:rsid w:val="00BE5377"/>
    <w:rsid w:val="00BE792A"/>
    <w:rsid w:val="00BF063B"/>
    <w:rsid w:val="00BF5D32"/>
    <w:rsid w:val="00C00207"/>
    <w:rsid w:val="00C03591"/>
    <w:rsid w:val="00C06F91"/>
    <w:rsid w:val="00C071B8"/>
    <w:rsid w:val="00C074B4"/>
    <w:rsid w:val="00C1253F"/>
    <w:rsid w:val="00C138A5"/>
    <w:rsid w:val="00C1520F"/>
    <w:rsid w:val="00C15217"/>
    <w:rsid w:val="00C17F58"/>
    <w:rsid w:val="00C20A49"/>
    <w:rsid w:val="00C2143A"/>
    <w:rsid w:val="00C21575"/>
    <w:rsid w:val="00C25147"/>
    <w:rsid w:val="00C252A8"/>
    <w:rsid w:val="00C2565A"/>
    <w:rsid w:val="00C25A38"/>
    <w:rsid w:val="00C27A74"/>
    <w:rsid w:val="00C307E6"/>
    <w:rsid w:val="00C32C08"/>
    <w:rsid w:val="00C35ADC"/>
    <w:rsid w:val="00C40277"/>
    <w:rsid w:val="00C4174E"/>
    <w:rsid w:val="00C42309"/>
    <w:rsid w:val="00C431A1"/>
    <w:rsid w:val="00C439F7"/>
    <w:rsid w:val="00C4544E"/>
    <w:rsid w:val="00C504A3"/>
    <w:rsid w:val="00C5072E"/>
    <w:rsid w:val="00C5178B"/>
    <w:rsid w:val="00C51D4E"/>
    <w:rsid w:val="00C55588"/>
    <w:rsid w:val="00C5609D"/>
    <w:rsid w:val="00C566AD"/>
    <w:rsid w:val="00C57A18"/>
    <w:rsid w:val="00C611FF"/>
    <w:rsid w:val="00C63EC5"/>
    <w:rsid w:val="00C65735"/>
    <w:rsid w:val="00C65910"/>
    <w:rsid w:val="00C67A4F"/>
    <w:rsid w:val="00C67C8E"/>
    <w:rsid w:val="00C71201"/>
    <w:rsid w:val="00C72549"/>
    <w:rsid w:val="00C741E0"/>
    <w:rsid w:val="00C74B56"/>
    <w:rsid w:val="00C804C2"/>
    <w:rsid w:val="00C81B8A"/>
    <w:rsid w:val="00C823D8"/>
    <w:rsid w:val="00C82682"/>
    <w:rsid w:val="00C82D50"/>
    <w:rsid w:val="00C8342E"/>
    <w:rsid w:val="00C845FC"/>
    <w:rsid w:val="00C84A93"/>
    <w:rsid w:val="00C8593B"/>
    <w:rsid w:val="00C86F67"/>
    <w:rsid w:val="00C87A30"/>
    <w:rsid w:val="00C87FDC"/>
    <w:rsid w:val="00C91687"/>
    <w:rsid w:val="00C916F9"/>
    <w:rsid w:val="00C91EBE"/>
    <w:rsid w:val="00C91F16"/>
    <w:rsid w:val="00C9424D"/>
    <w:rsid w:val="00C95DC5"/>
    <w:rsid w:val="00C9689E"/>
    <w:rsid w:val="00C96E0F"/>
    <w:rsid w:val="00CA0126"/>
    <w:rsid w:val="00CA5F4E"/>
    <w:rsid w:val="00CA6332"/>
    <w:rsid w:val="00CB0106"/>
    <w:rsid w:val="00CB2EBF"/>
    <w:rsid w:val="00CC317A"/>
    <w:rsid w:val="00CC5EFE"/>
    <w:rsid w:val="00CC6859"/>
    <w:rsid w:val="00CD00C9"/>
    <w:rsid w:val="00CD296A"/>
    <w:rsid w:val="00CD3E2E"/>
    <w:rsid w:val="00CD6C79"/>
    <w:rsid w:val="00CE0360"/>
    <w:rsid w:val="00CE14BE"/>
    <w:rsid w:val="00CE167B"/>
    <w:rsid w:val="00CE2ADD"/>
    <w:rsid w:val="00CF3055"/>
    <w:rsid w:val="00CF321D"/>
    <w:rsid w:val="00CF3FC8"/>
    <w:rsid w:val="00CF5542"/>
    <w:rsid w:val="00CF5FF7"/>
    <w:rsid w:val="00CF7FCA"/>
    <w:rsid w:val="00D03672"/>
    <w:rsid w:val="00D03C57"/>
    <w:rsid w:val="00D11745"/>
    <w:rsid w:val="00D12000"/>
    <w:rsid w:val="00D1262E"/>
    <w:rsid w:val="00D14F9A"/>
    <w:rsid w:val="00D15CD6"/>
    <w:rsid w:val="00D17BDC"/>
    <w:rsid w:val="00D20085"/>
    <w:rsid w:val="00D2078E"/>
    <w:rsid w:val="00D21464"/>
    <w:rsid w:val="00D22313"/>
    <w:rsid w:val="00D22884"/>
    <w:rsid w:val="00D2311E"/>
    <w:rsid w:val="00D233AB"/>
    <w:rsid w:val="00D23C29"/>
    <w:rsid w:val="00D26E46"/>
    <w:rsid w:val="00D314E7"/>
    <w:rsid w:val="00D32346"/>
    <w:rsid w:val="00D3585B"/>
    <w:rsid w:val="00D3589C"/>
    <w:rsid w:val="00D4070A"/>
    <w:rsid w:val="00D47163"/>
    <w:rsid w:val="00D50D09"/>
    <w:rsid w:val="00D5155E"/>
    <w:rsid w:val="00D51EBC"/>
    <w:rsid w:val="00D54236"/>
    <w:rsid w:val="00D57141"/>
    <w:rsid w:val="00D606F1"/>
    <w:rsid w:val="00D6106A"/>
    <w:rsid w:val="00D6294B"/>
    <w:rsid w:val="00D65C4D"/>
    <w:rsid w:val="00D67B1B"/>
    <w:rsid w:val="00D67FDC"/>
    <w:rsid w:val="00D700E5"/>
    <w:rsid w:val="00D71867"/>
    <w:rsid w:val="00D74CD3"/>
    <w:rsid w:val="00D75C76"/>
    <w:rsid w:val="00D81261"/>
    <w:rsid w:val="00D81BA0"/>
    <w:rsid w:val="00D838F8"/>
    <w:rsid w:val="00D8568A"/>
    <w:rsid w:val="00D87A2E"/>
    <w:rsid w:val="00D91501"/>
    <w:rsid w:val="00D9181B"/>
    <w:rsid w:val="00D92324"/>
    <w:rsid w:val="00D95997"/>
    <w:rsid w:val="00DA0DFB"/>
    <w:rsid w:val="00DA56D7"/>
    <w:rsid w:val="00DA61C7"/>
    <w:rsid w:val="00DA69B9"/>
    <w:rsid w:val="00DA7DF1"/>
    <w:rsid w:val="00DB0AB4"/>
    <w:rsid w:val="00DB1DD7"/>
    <w:rsid w:val="00DB27BF"/>
    <w:rsid w:val="00DB2B1A"/>
    <w:rsid w:val="00DB4691"/>
    <w:rsid w:val="00DC19D0"/>
    <w:rsid w:val="00DC2E80"/>
    <w:rsid w:val="00DC34D9"/>
    <w:rsid w:val="00DC5A51"/>
    <w:rsid w:val="00DC7C15"/>
    <w:rsid w:val="00DD15E6"/>
    <w:rsid w:val="00DD2586"/>
    <w:rsid w:val="00DD25D6"/>
    <w:rsid w:val="00DD5E55"/>
    <w:rsid w:val="00DE2124"/>
    <w:rsid w:val="00DE34E2"/>
    <w:rsid w:val="00DE40A3"/>
    <w:rsid w:val="00DE64E0"/>
    <w:rsid w:val="00DE6723"/>
    <w:rsid w:val="00DE6804"/>
    <w:rsid w:val="00DE71C9"/>
    <w:rsid w:val="00DE742D"/>
    <w:rsid w:val="00DF731B"/>
    <w:rsid w:val="00DF73DC"/>
    <w:rsid w:val="00E019EC"/>
    <w:rsid w:val="00E01C33"/>
    <w:rsid w:val="00E11C87"/>
    <w:rsid w:val="00E12425"/>
    <w:rsid w:val="00E13419"/>
    <w:rsid w:val="00E15AA4"/>
    <w:rsid w:val="00E15FEF"/>
    <w:rsid w:val="00E16227"/>
    <w:rsid w:val="00E16A82"/>
    <w:rsid w:val="00E1768A"/>
    <w:rsid w:val="00E17869"/>
    <w:rsid w:val="00E204E8"/>
    <w:rsid w:val="00E2735A"/>
    <w:rsid w:val="00E31508"/>
    <w:rsid w:val="00E328BD"/>
    <w:rsid w:val="00E336B7"/>
    <w:rsid w:val="00E34468"/>
    <w:rsid w:val="00E35125"/>
    <w:rsid w:val="00E40BDD"/>
    <w:rsid w:val="00E42A61"/>
    <w:rsid w:val="00E432BB"/>
    <w:rsid w:val="00E43EE6"/>
    <w:rsid w:val="00E4693A"/>
    <w:rsid w:val="00E52F2C"/>
    <w:rsid w:val="00E551FE"/>
    <w:rsid w:val="00E60EB3"/>
    <w:rsid w:val="00E62096"/>
    <w:rsid w:val="00E6268C"/>
    <w:rsid w:val="00E62EC0"/>
    <w:rsid w:val="00E639FE"/>
    <w:rsid w:val="00E63F96"/>
    <w:rsid w:val="00E65CCF"/>
    <w:rsid w:val="00E66CE2"/>
    <w:rsid w:val="00E67841"/>
    <w:rsid w:val="00E70B31"/>
    <w:rsid w:val="00E73636"/>
    <w:rsid w:val="00E7372C"/>
    <w:rsid w:val="00E73AB5"/>
    <w:rsid w:val="00E753E2"/>
    <w:rsid w:val="00E7674E"/>
    <w:rsid w:val="00E81F8D"/>
    <w:rsid w:val="00E84F75"/>
    <w:rsid w:val="00E86AD0"/>
    <w:rsid w:val="00E87BCD"/>
    <w:rsid w:val="00E919FE"/>
    <w:rsid w:val="00E924A6"/>
    <w:rsid w:val="00E9324E"/>
    <w:rsid w:val="00E9442B"/>
    <w:rsid w:val="00E958DC"/>
    <w:rsid w:val="00E95CBB"/>
    <w:rsid w:val="00E9714F"/>
    <w:rsid w:val="00EA0E2A"/>
    <w:rsid w:val="00EA1409"/>
    <w:rsid w:val="00EA2462"/>
    <w:rsid w:val="00EA2586"/>
    <w:rsid w:val="00EA34D3"/>
    <w:rsid w:val="00EA55E1"/>
    <w:rsid w:val="00EA780E"/>
    <w:rsid w:val="00EB0148"/>
    <w:rsid w:val="00EB12F7"/>
    <w:rsid w:val="00EB57D7"/>
    <w:rsid w:val="00EB681A"/>
    <w:rsid w:val="00EC2B10"/>
    <w:rsid w:val="00EC43D2"/>
    <w:rsid w:val="00EC4EDF"/>
    <w:rsid w:val="00EC5C45"/>
    <w:rsid w:val="00EC66FC"/>
    <w:rsid w:val="00EC7E58"/>
    <w:rsid w:val="00ED24AD"/>
    <w:rsid w:val="00ED29F1"/>
    <w:rsid w:val="00ED3D1B"/>
    <w:rsid w:val="00ED4B2B"/>
    <w:rsid w:val="00ED7CB5"/>
    <w:rsid w:val="00ED7FA1"/>
    <w:rsid w:val="00EE0ECA"/>
    <w:rsid w:val="00EE1EEB"/>
    <w:rsid w:val="00EE252B"/>
    <w:rsid w:val="00EE517F"/>
    <w:rsid w:val="00EE5AD8"/>
    <w:rsid w:val="00EE70C1"/>
    <w:rsid w:val="00EF2A88"/>
    <w:rsid w:val="00EF6446"/>
    <w:rsid w:val="00EF66F2"/>
    <w:rsid w:val="00EF6A1B"/>
    <w:rsid w:val="00F0024A"/>
    <w:rsid w:val="00F00CD1"/>
    <w:rsid w:val="00F05031"/>
    <w:rsid w:val="00F07448"/>
    <w:rsid w:val="00F11249"/>
    <w:rsid w:val="00F1324D"/>
    <w:rsid w:val="00F14285"/>
    <w:rsid w:val="00F144A9"/>
    <w:rsid w:val="00F15499"/>
    <w:rsid w:val="00F15A45"/>
    <w:rsid w:val="00F16260"/>
    <w:rsid w:val="00F23E5D"/>
    <w:rsid w:val="00F24409"/>
    <w:rsid w:val="00F2547C"/>
    <w:rsid w:val="00F2566D"/>
    <w:rsid w:val="00F26556"/>
    <w:rsid w:val="00F27AAD"/>
    <w:rsid w:val="00F27F2D"/>
    <w:rsid w:val="00F30DE5"/>
    <w:rsid w:val="00F31C5E"/>
    <w:rsid w:val="00F349FA"/>
    <w:rsid w:val="00F354DC"/>
    <w:rsid w:val="00F36100"/>
    <w:rsid w:val="00F3619B"/>
    <w:rsid w:val="00F361A7"/>
    <w:rsid w:val="00F37AAB"/>
    <w:rsid w:val="00F37E70"/>
    <w:rsid w:val="00F413EA"/>
    <w:rsid w:val="00F432F6"/>
    <w:rsid w:val="00F4347E"/>
    <w:rsid w:val="00F43DCD"/>
    <w:rsid w:val="00F4436D"/>
    <w:rsid w:val="00F44A01"/>
    <w:rsid w:val="00F45481"/>
    <w:rsid w:val="00F454AF"/>
    <w:rsid w:val="00F46F6A"/>
    <w:rsid w:val="00F4711B"/>
    <w:rsid w:val="00F5002B"/>
    <w:rsid w:val="00F500CA"/>
    <w:rsid w:val="00F500D2"/>
    <w:rsid w:val="00F51002"/>
    <w:rsid w:val="00F516C7"/>
    <w:rsid w:val="00F52C28"/>
    <w:rsid w:val="00F55723"/>
    <w:rsid w:val="00F5608A"/>
    <w:rsid w:val="00F56190"/>
    <w:rsid w:val="00F56CA6"/>
    <w:rsid w:val="00F56E2F"/>
    <w:rsid w:val="00F654FB"/>
    <w:rsid w:val="00F65CB6"/>
    <w:rsid w:val="00F66D8D"/>
    <w:rsid w:val="00F67678"/>
    <w:rsid w:val="00F752C3"/>
    <w:rsid w:val="00F752C5"/>
    <w:rsid w:val="00F761D9"/>
    <w:rsid w:val="00F77EAE"/>
    <w:rsid w:val="00F8001F"/>
    <w:rsid w:val="00F81345"/>
    <w:rsid w:val="00F819FF"/>
    <w:rsid w:val="00F83BA9"/>
    <w:rsid w:val="00F83F3F"/>
    <w:rsid w:val="00F93424"/>
    <w:rsid w:val="00F9394B"/>
    <w:rsid w:val="00F94A33"/>
    <w:rsid w:val="00F952BF"/>
    <w:rsid w:val="00FA03BE"/>
    <w:rsid w:val="00FA174B"/>
    <w:rsid w:val="00FA3274"/>
    <w:rsid w:val="00FA7D21"/>
    <w:rsid w:val="00FB0DD4"/>
    <w:rsid w:val="00FB4CAC"/>
    <w:rsid w:val="00FB53DD"/>
    <w:rsid w:val="00FB57FC"/>
    <w:rsid w:val="00FC0433"/>
    <w:rsid w:val="00FC39BF"/>
    <w:rsid w:val="00FC40EF"/>
    <w:rsid w:val="00FC51D1"/>
    <w:rsid w:val="00FC539D"/>
    <w:rsid w:val="00FD3777"/>
    <w:rsid w:val="00FD3E12"/>
    <w:rsid w:val="00FD4C6B"/>
    <w:rsid w:val="00FD6297"/>
    <w:rsid w:val="00FD7E38"/>
    <w:rsid w:val="00FE1D5A"/>
    <w:rsid w:val="00FE1DF5"/>
    <w:rsid w:val="00FE3063"/>
    <w:rsid w:val="00FE6967"/>
    <w:rsid w:val="00FE777C"/>
    <w:rsid w:val="00FF722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2BDF9D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B2647"/>
    <w:pPr>
      <w:widowControl w:val="0"/>
      <w:suppressAutoHyphens/>
    </w:pPr>
    <w:rPr>
      <w:rFonts w:ascii="Times" w:eastAsia="Times New Roman" w:hAnsi="Times" w:cs="Times New Roman"/>
      <w:sz w:val="24"/>
      <w:lang w:eastAsia="de-DE"/>
    </w:rPr>
  </w:style>
  <w:style w:type="paragraph" w:styleId="berschrift1">
    <w:name w:val="heading 1"/>
    <w:basedOn w:val="Standard"/>
    <w:next w:val="Standard"/>
    <w:link w:val="berschrift1Zeichen"/>
    <w:uiPriority w:val="9"/>
    <w:qFormat/>
    <w:rsid w:val="00D03C57"/>
    <w:pPr>
      <w:keepNext/>
      <w:keepLines/>
      <w:widowControl/>
      <w:suppressAutoHyphens w:val="0"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eastAsia="ja-JP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CalibriTitel">
    <w:name w:val="Calibri_Titel"/>
    <w:qFormat/>
    <w:rsid w:val="00A9260B"/>
    <w:rPr>
      <w:rFonts w:ascii="Calibri" w:hAnsi="Calibri"/>
      <w:b/>
      <w:color w:val="0D0D0D" w:themeColor="text1" w:themeTint="F2"/>
      <w:sz w:val="25"/>
      <w:szCs w:val="24"/>
    </w:rPr>
  </w:style>
  <w:style w:type="paragraph" w:styleId="Fuzeile">
    <w:name w:val="footer"/>
    <w:basedOn w:val="Standard"/>
    <w:link w:val="FuzeileZeichen"/>
    <w:uiPriority w:val="99"/>
    <w:unhideWhenUsed/>
    <w:rsid w:val="00F45481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F45481"/>
    <w:rPr>
      <w:sz w:val="24"/>
      <w:szCs w:val="24"/>
    </w:rPr>
  </w:style>
  <w:style w:type="paragraph" w:customStyle="1" w:styleId="CalibriKopfFuss">
    <w:name w:val="Calibri_Kopf/Fuss"/>
    <w:basedOn w:val="Standard"/>
    <w:qFormat/>
    <w:rsid w:val="00A9260B"/>
    <w:pPr>
      <w:widowControl/>
      <w:suppressAutoHyphens w:val="0"/>
    </w:pPr>
    <w:rPr>
      <w:rFonts w:ascii="Calibri" w:eastAsiaTheme="minorEastAsia" w:hAnsi="Calibri" w:cstheme="minorBidi"/>
      <w:color w:val="7F7F7F" w:themeColor="text1" w:themeTint="80"/>
      <w:sz w:val="19"/>
      <w:szCs w:val="24"/>
      <w:lang w:eastAsia="ja-JP"/>
    </w:rPr>
  </w:style>
  <w:style w:type="paragraph" w:styleId="Kopfzeile">
    <w:name w:val="header"/>
    <w:basedOn w:val="Standard"/>
    <w:link w:val="KopfzeileZeichen"/>
    <w:uiPriority w:val="99"/>
    <w:unhideWhenUsed/>
    <w:rsid w:val="00F45481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EastAsia" w:hAnsiTheme="minorHAnsi" w:cstheme="minorBidi"/>
      <w:szCs w:val="24"/>
      <w:lang w:eastAsia="ja-JP"/>
    </w:rPr>
  </w:style>
  <w:style w:type="character" w:customStyle="1" w:styleId="KopfzeileZeichen">
    <w:name w:val="Kopfzeile Zeichen"/>
    <w:basedOn w:val="Absatzstandardschriftart"/>
    <w:link w:val="Kopfzeile"/>
    <w:uiPriority w:val="99"/>
    <w:rsid w:val="00F45481"/>
    <w:rPr>
      <w:sz w:val="24"/>
      <w:szCs w:val="24"/>
    </w:rPr>
  </w:style>
  <w:style w:type="paragraph" w:customStyle="1" w:styleId="Kommentar">
    <w:name w:val="Kommentar"/>
    <w:qFormat/>
    <w:rsid w:val="00395D5B"/>
    <w:rPr>
      <w:rFonts w:ascii="Calibri" w:hAnsi="Calibri"/>
      <w:i/>
      <w:color w:val="0D0D0D" w:themeColor="text1" w:themeTint="F2"/>
      <w:sz w:val="18"/>
      <w:szCs w:val="21"/>
    </w:rPr>
  </w:style>
  <w:style w:type="paragraph" w:customStyle="1" w:styleId="CalibriGrundtext">
    <w:name w:val="Calibri_Grundtext"/>
    <w:qFormat/>
    <w:rsid w:val="00A9260B"/>
    <w:rPr>
      <w:rFonts w:ascii="Calibri" w:hAnsi="Calibri"/>
      <w:color w:val="0D0D0D" w:themeColor="text1" w:themeTint="F2"/>
      <w:sz w:val="22"/>
      <w:szCs w:val="24"/>
    </w:rPr>
  </w:style>
  <w:style w:type="character" w:styleId="Seitenzahl">
    <w:name w:val="page number"/>
    <w:basedOn w:val="Absatzstandardschriftart"/>
    <w:uiPriority w:val="99"/>
    <w:unhideWhenUsed/>
    <w:rsid w:val="00F45481"/>
    <w:rPr>
      <w:rFonts w:ascii="Calibri" w:hAnsi="Calibri"/>
      <w:b w:val="0"/>
      <w:i w:val="0"/>
      <w:sz w:val="19"/>
    </w:rPr>
  </w:style>
  <w:style w:type="character" w:styleId="Link">
    <w:name w:val="Hyperlink"/>
    <w:basedOn w:val="Absatzstandardschriftart"/>
    <w:uiPriority w:val="99"/>
    <w:semiHidden/>
    <w:unhideWhenUsed/>
    <w:rsid w:val="00A7539A"/>
    <w:rPr>
      <w:color w:val="0000FF"/>
      <w:u w:val="single"/>
    </w:rPr>
  </w:style>
  <w:style w:type="paragraph" w:styleId="Funotentext">
    <w:name w:val="footnote text"/>
    <w:basedOn w:val="Standard"/>
    <w:link w:val="FunotentextZeichen"/>
    <w:uiPriority w:val="99"/>
    <w:unhideWhenUsed/>
    <w:rsid w:val="0071717B"/>
    <w:pPr>
      <w:widowControl/>
      <w:suppressAutoHyphens w:val="0"/>
    </w:pPr>
    <w:rPr>
      <w:rFonts w:asciiTheme="minorHAnsi" w:eastAsiaTheme="minorEastAsia" w:hAnsiTheme="minorHAnsi" w:cstheme="minorBidi"/>
      <w:szCs w:val="24"/>
      <w:lang w:eastAsia="ja-JP"/>
    </w:rPr>
  </w:style>
  <w:style w:type="character" w:customStyle="1" w:styleId="FunotentextZeichen">
    <w:name w:val="Fußnotentext Zeichen"/>
    <w:basedOn w:val="Absatzstandardschriftart"/>
    <w:link w:val="Funotentext"/>
    <w:uiPriority w:val="99"/>
    <w:rsid w:val="0071717B"/>
    <w:rPr>
      <w:sz w:val="24"/>
      <w:szCs w:val="24"/>
    </w:rPr>
  </w:style>
  <w:style w:type="character" w:styleId="Funotenzeichen">
    <w:name w:val="footnote reference"/>
    <w:basedOn w:val="Absatzstandardschriftart"/>
    <w:uiPriority w:val="99"/>
    <w:unhideWhenUsed/>
    <w:rsid w:val="0071717B"/>
    <w:rPr>
      <w:vertAlign w:val="superscript"/>
    </w:rPr>
  </w:style>
  <w:style w:type="character" w:customStyle="1" w:styleId="berschrift1Zeichen">
    <w:name w:val="Überschrift 1 Zeichen"/>
    <w:basedOn w:val="Absatzstandardschriftart"/>
    <w:link w:val="berschrift1"/>
    <w:uiPriority w:val="9"/>
    <w:rsid w:val="00D03C57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customStyle="1" w:styleId="seotag">
    <w:name w:val="seo_tag"/>
    <w:basedOn w:val="Standard"/>
    <w:rsid w:val="005E5DF6"/>
    <w:pPr>
      <w:widowControl/>
      <w:suppressAutoHyphens w:val="0"/>
      <w:spacing w:before="100" w:beforeAutospacing="1" w:after="100" w:afterAutospacing="1"/>
    </w:pPr>
    <w:rPr>
      <w:rFonts w:eastAsiaTheme="minorEastAsia" w:cstheme="minorBidi"/>
      <w:sz w:val="20"/>
    </w:rPr>
  </w:style>
  <w:style w:type="character" w:customStyle="1" w:styleId="pmartikeltyp">
    <w:name w:val="pm_artikeltyp"/>
    <w:basedOn w:val="Absatzstandardschriftart"/>
    <w:rsid w:val="005E5DF6"/>
  </w:style>
  <w:style w:type="paragraph" w:customStyle="1" w:styleId="authorfirst">
    <w:name w:val="author_first"/>
    <w:basedOn w:val="Standard"/>
    <w:rsid w:val="005E5DF6"/>
    <w:pPr>
      <w:spacing w:before="100" w:beforeAutospacing="1" w:after="100" w:afterAutospacing="1"/>
    </w:pPr>
    <w:rPr>
      <w:sz w:val="20"/>
    </w:rPr>
  </w:style>
  <w:style w:type="paragraph" w:customStyle="1" w:styleId="einband">
    <w:name w:val="einband"/>
    <w:basedOn w:val="Standard"/>
    <w:rsid w:val="005E5DF6"/>
    <w:pPr>
      <w:spacing w:before="100" w:beforeAutospacing="1" w:after="100" w:afterAutospacing="1"/>
    </w:pPr>
    <w:rPr>
      <w:sz w:val="20"/>
    </w:rPr>
  </w:style>
  <w:style w:type="character" w:customStyle="1" w:styleId="pmeinband">
    <w:name w:val="pm_einband"/>
    <w:basedOn w:val="Absatzstandardschriftart"/>
    <w:rsid w:val="005E5DF6"/>
  </w:style>
  <w:style w:type="paragraph" w:styleId="StandardWeb">
    <w:name w:val="Normal (Web)"/>
    <w:basedOn w:val="Standard"/>
    <w:uiPriority w:val="99"/>
    <w:semiHidden/>
    <w:unhideWhenUsed/>
    <w:rsid w:val="005E5DF6"/>
    <w:pPr>
      <w:spacing w:before="100" w:beforeAutospacing="1" w:after="100" w:afterAutospacing="1"/>
    </w:pPr>
    <w:rPr>
      <w:sz w:val="20"/>
    </w:rPr>
  </w:style>
  <w:style w:type="character" w:customStyle="1" w:styleId="b9hersteller">
    <w:name w:val="b9hersteller"/>
    <w:basedOn w:val="Absatzstandardschriftart"/>
    <w:rsid w:val="005E5DF6"/>
  </w:style>
  <w:style w:type="paragraph" w:customStyle="1" w:styleId="HPSGrundschriftCalibri">
    <w:name w:val="HPS/Grundschrift_Calibri"/>
    <w:rsid w:val="003B2647"/>
    <w:pPr>
      <w:widowControl w:val="0"/>
      <w:suppressAutoHyphens/>
    </w:pPr>
    <w:rPr>
      <w:rFonts w:ascii="Calibri" w:eastAsia="Times New Roman" w:hAnsi="Calibri" w:cs="Times New Roman"/>
      <w:b/>
      <w:sz w:val="22"/>
      <w:lang w:val="de-CH" w:eastAsia="de-D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B2647"/>
    <w:pPr>
      <w:widowControl w:val="0"/>
      <w:suppressAutoHyphens/>
    </w:pPr>
    <w:rPr>
      <w:rFonts w:ascii="Times" w:eastAsia="Times New Roman" w:hAnsi="Times" w:cs="Times New Roman"/>
      <w:sz w:val="24"/>
      <w:lang w:eastAsia="de-DE"/>
    </w:rPr>
  </w:style>
  <w:style w:type="paragraph" w:styleId="berschrift1">
    <w:name w:val="heading 1"/>
    <w:basedOn w:val="Standard"/>
    <w:next w:val="Standard"/>
    <w:link w:val="berschrift1Zeichen"/>
    <w:uiPriority w:val="9"/>
    <w:qFormat/>
    <w:rsid w:val="00D03C57"/>
    <w:pPr>
      <w:keepNext/>
      <w:keepLines/>
      <w:widowControl/>
      <w:suppressAutoHyphens w:val="0"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eastAsia="ja-JP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CalibriTitel">
    <w:name w:val="Calibri_Titel"/>
    <w:qFormat/>
    <w:rsid w:val="00A9260B"/>
    <w:rPr>
      <w:rFonts w:ascii="Calibri" w:hAnsi="Calibri"/>
      <w:b/>
      <w:color w:val="0D0D0D" w:themeColor="text1" w:themeTint="F2"/>
      <w:sz w:val="25"/>
      <w:szCs w:val="24"/>
    </w:rPr>
  </w:style>
  <w:style w:type="paragraph" w:styleId="Fuzeile">
    <w:name w:val="footer"/>
    <w:basedOn w:val="Standard"/>
    <w:link w:val="FuzeileZeichen"/>
    <w:uiPriority w:val="99"/>
    <w:unhideWhenUsed/>
    <w:rsid w:val="00F45481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F45481"/>
    <w:rPr>
      <w:sz w:val="24"/>
      <w:szCs w:val="24"/>
    </w:rPr>
  </w:style>
  <w:style w:type="paragraph" w:customStyle="1" w:styleId="CalibriKopfFuss">
    <w:name w:val="Calibri_Kopf/Fuss"/>
    <w:basedOn w:val="Standard"/>
    <w:qFormat/>
    <w:rsid w:val="00A9260B"/>
    <w:pPr>
      <w:widowControl/>
      <w:suppressAutoHyphens w:val="0"/>
    </w:pPr>
    <w:rPr>
      <w:rFonts w:ascii="Calibri" w:eastAsiaTheme="minorEastAsia" w:hAnsi="Calibri" w:cstheme="minorBidi"/>
      <w:color w:val="7F7F7F" w:themeColor="text1" w:themeTint="80"/>
      <w:sz w:val="19"/>
      <w:szCs w:val="24"/>
      <w:lang w:eastAsia="ja-JP"/>
    </w:rPr>
  </w:style>
  <w:style w:type="paragraph" w:styleId="Kopfzeile">
    <w:name w:val="header"/>
    <w:basedOn w:val="Standard"/>
    <w:link w:val="KopfzeileZeichen"/>
    <w:uiPriority w:val="99"/>
    <w:unhideWhenUsed/>
    <w:rsid w:val="00F45481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EastAsia" w:hAnsiTheme="minorHAnsi" w:cstheme="minorBidi"/>
      <w:szCs w:val="24"/>
      <w:lang w:eastAsia="ja-JP"/>
    </w:rPr>
  </w:style>
  <w:style w:type="character" w:customStyle="1" w:styleId="KopfzeileZeichen">
    <w:name w:val="Kopfzeile Zeichen"/>
    <w:basedOn w:val="Absatzstandardschriftart"/>
    <w:link w:val="Kopfzeile"/>
    <w:uiPriority w:val="99"/>
    <w:rsid w:val="00F45481"/>
    <w:rPr>
      <w:sz w:val="24"/>
      <w:szCs w:val="24"/>
    </w:rPr>
  </w:style>
  <w:style w:type="paragraph" w:customStyle="1" w:styleId="Kommentar">
    <w:name w:val="Kommentar"/>
    <w:qFormat/>
    <w:rsid w:val="00395D5B"/>
    <w:rPr>
      <w:rFonts w:ascii="Calibri" w:hAnsi="Calibri"/>
      <w:i/>
      <w:color w:val="0D0D0D" w:themeColor="text1" w:themeTint="F2"/>
      <w:sz w:val="18"/>
      <w:szCs w:val="21"/>
    </w:rPr>
  </w:style>
  <w:style w:type="paragraph" w:customStyle="1" w:styleId="CalibriGrundtext">
    <w:name w:val="Calibri_Grundtext"/>
    <w:qFormat/>
    <w:rsid w:val="00A9260B"/>
    <w:rPr>
      <w:rFonts w:ascii="Calibri" w:hAnsi="Calibri"/>
      <w:color w:val="0D0D0D" w:themeColor="text1" w:themeTint="F2"/>
      <w:sz w:val="22"/>
      <w:szCs w:val="24"/>
    </w:rPr>
  </w:style>
  <w:style w:type="character" w:styleId="Seitenzahl">
    <w:name w:val="page number"/>
    <w:basedOn w:val="Absatzstandardschriftart"/>
    <w:uiPriority w:val="99"/>
    <w:unhideWhenUsed/>
    <w:rsid w:val="00F45481"/>
    <w:rPr>
      <w:rFonts w:ascii="Calibri" w:hAnsi="Calibri"/>
      <w:b w:val="0"/>
      <w:i w:val="0"/>
      <w:sz w:val="19"/>
    </w:rPr>
  </w:style>
  <w:style w:type="character" w:styleId="Link">
    <w:name w:val="Hyperlink"/>
    <w:basedOn w:val="Absatzstandardschriftart"/>
    <w:uiPriority w:val="99"/>
    <w:semiHidden/>
    <w:unhideWhenUsed/>
    <w:rsid w:val="00A7539A"/>
    <w:rPr>
      <w:color w:val="0000FF"/>
      <w:u w:val="single"/>
    </w:rPr>
  </w:style>
  <w:style w:type="paragraph" w:styleId="Funotentext">
    <w:name w:val="footnote text"/>
    <w:basedOn w:val="Standard"/>
    <w:link w:val="FunotentextZeichen"/>
    <w:uiPriority w:val="99"/>
    <w:unhideWhenUsed/>
    <w:rsid w:val="0071717B"/>
    <w:pPr>
      <w:widowControl/>
      <w:suppressAutoHyphens w:val="0"/>
    </w:pPr>
    <w:rPr>
      <w:rFonts w:asciiTheme="minorHAnsi" w:eastAsiaTheme="minorEastAsia" w:hAnsiTheme="minorHAnsi" w:cstheme="minorBidi"/>
      <w:szCs w:val="24"/>
      <w:lang w:eastAsia="ja-JP"/>
    </w:rPr>
  </w:style>
  <w:style w:type="character" w:customStyle="1" w:styleId="FunotentextZeichen">
    <w:name w:val="Fußnotentext Zeichen"/>
    <w:basedOn w:val="Absatzstandardschriftart"/>
    <w:link w:val="Funotentext"/>
    <w:uiPriority w:val="99"/>
    <w:rsid w:val="0071717B"/>
    <w:rPr>
      <w:sz w:val="24"/>
      <w:szCs w:val="24"/>
    </w:rPr>
  </w:style>
  <w:style w:type="character" w:styleId="Funotenzeichen">
    <w:name w:val="footnote reference"/>
    <w:basedOn w:val="Absatzstandardschriftart"/>
    <w:uiPriority w:val="99"/>
    <w:unhideWhenUsed/>
    <w:rsid w:val="0071717B"/>
    <w:rPr>
      <w:vertAlign w:val="superscript"/>
    </w:rPr>
  </w:style>
  <w:style w:type="character" w:customStyle="1" w:styleId="berschrift1Zeichen">
    <w:name w:val="Überschrift 1 Zeichen"/>
    <w:basedOn w:val="Absatzstandardschriftart"/>
    <w:link w:val="berschrift1"/>
    <w:uiPriority w:val="9"/>
    <w:rsid w:val="00D03C57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customStyle="1" w:styleId="seotag">
    <w:name w:val="seo_tag"/>
    <w:basedOn w:val="Standard"/>
    <w:rsid w:val="005E5DF6"/>
    <w:pPr>
      <w:widowControl/>
      <w:suppressAutoHyphens w:val="0"/>
      <w:spacing w:before="100" w:beforeAutospacing="1" w:after="100" w:afterAutospacing="1"/>
    </w:pPr>
    <w:rPr>
      <w:rFonts w:eastAsiaTheme="minorEastAsia" w:cstheme="minorBidi"/>
      <w:sz w:val="20"/>
    </w:rPr>
  </w:style>
  <w:style w:type="character" w:customStyle="1" w:styleId="pmartikeltyp">
    <w:name w:val="pm_artikeltyp"/>
    <w:basedOn w:val="Absatzstandardschriftart"/>
    <w:rsid w:val="005E5DF6"/>
  </w:style>
  <w:style w:type="paragraph" w:customStyle="1" w:styleId="authorfirst">
    <w:name w:val="author_first"/>
    <w:basedOn w:val="Standard"/>
    <w:rsid w:val="005E5DF6"/>
    <w:pPr>
      <w:spacing w:before="100" w:beforeAutospacing="1" w:after="100" w:afterAutospacing="1"/>
    </w:pPr>
    <w:rPr>
      <w:sz w:val="20"/>
    </w:rPr>
  </w:style>
  <w:style w:type="paragraph" w:customStyle="1" w:styleId="einband">
    <w:name w:val="einband"/>
    <w:basedOn w:val="Standard"/>
    <w:rsid w:val="005E5DF6"/>
    <w:pPr>
      <w:spacing w:before="100" w:beforeAutospacing="1" w:after="100" w:afterAutospacing="1"/>
    </w:pPr>
    <w:rPr>
      <w:sz w:val="20"/>
    </w:rPr>
  </w:style>
  <w:style w:type="character" w:customStyle="1" w:styleId="pmeinband">
    <w:name w:val="pm_einband"/>
    <w:basedOn w:val="Absatzstandardschriftart"/>
    <w:rsid w:val="005E5DF6"/>
  </w:style>
  <w:style w:type="paragraph" w:styleId="StandardWeb">
    <w:name w:val="Normal (Web)"/>
    <w:basedOn w:val="Standard"/>
    <w:uiPriority w:val="99"/>
    <w:semiHidden/>
    <w:unhideWhenUsed/>
    <w:rsid w:val="005E5DF6"/>
    <w:pPr>
      <w:spacing w:before="100" w:beforeAutospacing="1" w:after="100" w:afterAutospacing="1"/>
    </w:pPr>
    <w:rPr>
      <w:sz w:val="20"/>
    </w:rPr>
  </w:style>
  <w:style w:type="character" w:customStyle="1" w:styleId="b9hersteller">
    <w:name w:val="b9hersteller"/>
    <w:basedOn w:val="Absatzstandardschriftart"/>
    <w:rsid w:val="005E5DF6"/>
  </w:style>
  <w:style w:type="paragraph" w:customStyle="1" w:styleId="HPSGrundschriftCalibri">
    <w:name w:val="HPS/Grundschrift_Calibri"/>
    <w:rsid w:val="003B2647"/>
    <w:pPr>
      <w:widowControl w:val="0"/>
      <w:suppressAutoHyphens/>
    </w:pPr>
    <w:rPr>
      <w:rFonts w:ascii="Calibri" w:eastAsia="Times New Roman" w:hAnsi="Calibri" w:cs="Times New Roman"/>
      <w:b/>
      <w:sz w:val="22"/>
      <w:lang w:val="de-CH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04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75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Hanspeter-150324:Library:Application%20Support:Microsoft:Office:Benutzervorlagen:Meine%20Vorlagen:Vorlage-hps-ermatingen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83D2253-193B-3F4E-A95F-5CDE327E7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Vorlage-hps-ermatingen.dotx</Template>
  <TotalTime>0</TotalTime>
  <Pages>3</Pages>
  <Words>812</Words>
  <Characters>5122</Characters>
  <Application>Microsoft Macintosh Word</Application>
  <DocSecurity>0</DocSecurity>
  <Lines>42</Lines>
  <Paragraphs>11</Paragraphs>
  <ScaleCrop>false</ScaleCrop>
  <Company>Konzept Text Grafik Werbung</Company>
  <LinksUpToDate>false</LinksUpToDate>
  <CharactersWithSpaces>5923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Hanspeter Schüpfer</dc:creator>
  <cp:keywords/>
  <dc:description/>
  <cp:lastModifiedBy>Hanspeter Schüpfer</cp:lastModifiedBy>
  <cp:revision>46</cp:revision>
  <cp:lastPrinted>2011-11-01T20:03:00Z</cp:lastPrinted>
  <dcterms:created xsi:type="dcterms:W3CDTF">2015-10-23T11:06:00Z</dcterms:created>
  <dcterms:modified xsi:type="dcterms:W3CDTF">2015-10-24T18:29:00Z</dcterms:modified>
</cp:coreProperties>
</file>